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9123C" w14:textId="486D392C" w:rsidR="004B705F" w:rsidRPr="00BF3C4D" w:rsidRDefault="00876071">
      <w:pPr>
        <w:pStyle w:val="Title"/>
        <w:rPr>
          <w:sz w:val="18"/>
          <w:szCs w:val="18"/>
        </w:rPr>
      </w:pPr>
      <w:r w:rsidRPr="004C14D2">
        <w:rPr>
          <w:rFonts w:ascii="Calibri" w:hAnsi="Calibri" w:cs="Calibri"/>
          <w:sz w:val="96"/>
          <w:szCs w:val="96"/>
        </w:rPr>
        <w:t>Runway</w:t>
      </w:r>
      <w:r w:rsidR="00BD0E6B">
        <w:rPr>
          <w:rFonts w:ascii="Calibri" w:hAnsi="Calibri" w:cs="Calibri"/>
          <w:sz w:val="96"/>
          <w:szCs w:val="96"/>
        </w:rPr>
        <w:t>s</w:t>
      </w:r>
      <w:r w:rsidR="00997AF1">
        <w:t xml:space="preserve">    </w:t>
      </w:r>
      <w:r w:rsidR="00BA0618" w:rsidRPr="00BA0618">
        <w:rPr>
          <w:sz w:val="18"/>
          <w:szCs w:val="18"/>
        </w:rPr>
        <w:t>newsletter of the Qantas Running Club Est. ~1970</w:t>
      </w:r>
      <w:r w:rsidR="00997AF1">
        <w:t xml:space="preserve">      </w:t>
      </w:r>
    </w:p>
    <w:p w14:paraId="513D5C3E" w14:textId="59E3C82E" w:rsidR="004B705F" w:rsidRPr="003E353B" w:rsidRDefault="00E01E01">
      <w:pPr>
        <w:pStyle w:val="Subtitle"/>
        <w:rPr>
          <w:rFonts w:ascii="Calibri" w:hAnsi="Calibri"/>
        </w:rPr>
      </w:pPr>
      <w:r w:rsidRPr="003E353B">
        <w:rPr>
          <w:rFonts w:ascii="Calibri" w:hAnsi="Calibri"/>
          <w:noProof/>
          <w:lang w:val="en-AU" w:eastAsia="en-AU"/>
        </w:rPr>
        <mc:AlternateContent>
          <mc:Choice Requires="wps">
            <w:drawing>
              <wp:anchor distT="182880" distB="182880" distL="274320" distR="274320" simplePos="0" relativeHeight="251658240" behindDoc="0" locked="0" layoutInCell="1" allowOverlap="0" wp14:anchorId="002458CE" wp14:editId="26EA8B76">
                <wp:simplePos x="0" y="0"/>
                <wp:positionH relativeFrom="margin">
                  <wp:align>left</wp:align>
                </wp:positionH>
                <wp:positionV relativeFrom="page">
                  <wp:posOffset>1895475</wp:posOffset>
                </wp:positionV>
                <wp:extent cx="2352675" cy="7419975"/>
                <wp:effectExtent l="0" t="0" r="9525" b="952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352675" cy="7419975"/>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686"/>
                            </w:tblGrid>
                            <w:tr w:rsidR="00372C8C" w14:paraId="171178AC" w14:textId="77777777" w:rsidTr="003E0DEB">
                              <w:trPr>
                                <w:trHeight w:hRule="exact" w:val="6048"/>
                              </w:trPr>
                              <w:tc>
                                <w:tcPr>
                                  <w:tcW w:w="3686" w:type="dxa"/>
                                  <w:shd w:val="clear" w:color="auto" w:fill="A5300F" w:themeFill="accent1"/>
                                  <w:tcMar>
                                    <w:top w:w="288" w:type="dxa"/>
                                    <w:bottom w:w="288" w:type="dxa"/>
                                  </w:tcMar>
                                </w:tcPr>
                                <w:p w14:paraId="7E0DCCCD" w14:textId="529F3D54"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President</w:t>
                                  </w:r>
                                  <w:r w:rsidRPr="00135795">
                                    <w:rPr>
                                      <w:rFonts w:ascii="Calibri" w:hAnsi="Calibri" w:cstheme="minorHAnsi"/>
                                      <w:color w:val="FFFFFF" w:themeColor="background1"/>
                                      <w:lang w:val="en-AU" w:eastAsia="en-AU"/>
                                    </w:rPr>
                                    <w:t xml:space="preserve">:                         </w:t>
                                  </w:r>
                                  <w:r>
                                    <w:rPr>
                                      <w:rFonts w:ascii="Calibri" w:hAnsi="Calibri" w:cstheme="minorHAnsi"/>
                                      <w:color w:val="FFFFFF" w:themeColor="background1"/>
                                      <w:lang w:val="en-AU" w:eastAsia="en-AU"/>
                                    </w:rPr>
                                    <w:t>Vacant</w:t>
                                  </w:r>
                                </w:p>
                                <w:p w14:paraId="7276C22A" w14:textId="18E93497"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Vice President:          </w:t>
                                  </w: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 </w:t>
                                  </w:r>
                                  <w:r>
                                    <w:rPr>
                                      <w:rFonts w:ascii="Calibri" w:hAnsi="Calibri" w:cstheme="minorHAnsi"/>
                                      <w:color w:val="FFFFFF" w:themeColor="background1"/>
                                      <w:lang w:val="en-AU" w:eastAsia="en-AU"/>
                                    </w:rPr>
                                    <w:t>Vacant</w:t>
                                  </w:r>
                                </w:p>
                                <w:p w14:paraId="5103C276" w14:textId="6D57F9E5"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Treasurer:                   </w:t>
                                  </w: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 </w:t>
                                  </w:r>
                                  <w:r>
                                    <w:rPr>
                                      <w:rFonts w:ascii="Calibri" w:hAnsi="Calibri" w:cstheme="minorHAnsi"/>
                                      <w:color w:val="FFFFFF" w:themeColor="background1"/>
                                      <w:lang w:val="en-AU" w:eastAsia="en-AU"/>
                                    </w:rPr>
                                    <w:t>John Gately</w:t>
                                  </w:r>
                                </w:p>
                                <w:p w14:paraId="184816CA" w14:textId="743AA134"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Secretary:                      </w:t>
                                  </w:r>
                                  <w:r>
                                    <w:rPr>
                                      <w:rFonts w:ascii="Calibri" w:hAnsi="Calibri" w:cstheme="minorHAnsi"/>
                                      <w:color w:val="FFFFFF" w:themeColor="background1"/>
                                      <w:lang w:val="en-AU" w:eastAsia="en-AU"/>
                                    </w:rPr>
                                    <w:t xml:space="preserve">   Dave Taylor</w:t>
                                  </w:r>
                                </w:p>
                                <w:p w14:paraId="209F08C5" w14:textId="631AAD71"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Committee:                   </w:t>
                                  </w: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Shane Batkin</w:t>
                                  </w:r>
                                </w:p>
                                <w:p w14:paraId="102028B0" w14:textId="117CAD95" w:rsidR="00372C8C"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Roger Moresi</w:t>
                                  </w:r>
                                </w:p>
                                <w:p w14:paraId="205F6102" w14:textId="1F2D65D9" w:rsidR="00372C8C"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Jason Vella  </w:t>
                                  </w:r>
                                </w:p>
                                <w:p w14:paraId="05B6CE5D" w14:textId="620ED03F"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sidRPr="00EC03B9">
                                    <w:rPr>
                                      <w:rFonts w:ascii="Calibri" w:hAnsi="Calibri" w:cstheme="minorHAnsi"/>
                                      <w:color w:val="FFFFFF" w:themeColor="background1"/>
                                      <w:lang w:val="en-AU" w:eastAsia="en-AU"/>
                                    </w:rPr>
                                    <w:t xml:space="preserve">WARR Captain:           </w:t>
                                  </w: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Roger </w:t>
                                  </w:r>
                                  <w:proofErr w:type="spellStart"/>
                                  <w:r w:rsidRPr="00EC03B9">
                                    <w:rPr>
                                      <w:rFonts w:ascii="Calibri" w:hAnsi="Calibri" w:cstheme="minorHAnsi"/>
                                      <w:color w:val="FFFFFF" w:themeColor="background1"/>
                                      <w:lang w:val="en-AU" w:eastAsia="en-AU"/>
                                    </w:rPr>
                                    <w:t>Moresi</w:t>
                                  </w:r>
                                  <w:proofErr w:type="spellEnd"/>
                                </w:p>
                                <w:p w14:paraId="51176D7F" w14:textId="77777777"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Details for the QRC account are:</w:t>
                                  </w:r>
                                </w:p>
                                <w:p w14:paraId="21944621" w14:textId="22D0A3B4" w:rsidR="00372C8C"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Qudos Bank</w:t>
                                  </w:r>
                                </w:p>
                                <w:p w14:paraId="105FC7E3" w14:textId="77777777" w:rsidR="00372C8C" w:rsidRPr="00EC03B9" w:rsidRDefault="00372C8C" w:rsidP="00C93CF3">
                                  <w:pPr>
                                    <w:autoSpaceDE w:val="0"/>
                                    <w:autoSpaceDN w:val="0"/>
                                    <w:adjustRightInd w:val="0"/>
                                    <w:spacing w:line="240" w:lineRule="auto"/>
                                    <w:rPr>
                                      <w:rFonts w:ascii="Calibri" w:hAnsi="Calibri" w:cstheme="minorHAnsi"/>
                                      <w:b/>
                                      <w:color w:val="FFFFFF" w:themeColor="background1"/>
                                      <w:lang w:val="en-AU" w:eastAsia="en-AU"/>
                                    </w:rPr>
                                  </w:pPr>
                                  <w:r w:rsidRPr="00EC03B9">
                                    <w:rPr>
                                      <w:rFonts w:ascii="Calibri" w:hAnsi="Calibri" w:cstheme="minorHAnsi"/>
                                      <w:b/>
                                      <w:color w:val="FFFFFF" w:themeColor="background1"/>
                                      <w:lang w:val="en-AU" w:eastAsia="en-AU"/>
                                    </w:rPr>
                                    <w:t>BSB 704 865\ Account: 02166990</w:t>
                                  </w:r>
                                </w:p>
                                <w:p w14:paraId="45840C9B" w14:textId="77777777" w:rsidR="00372C8C" w:rsidRPr="00EC03B9" w:rsidRDefault="00372C8C" w:rsidP="00C93CF3">
                                  <w:pPr>
                                    <w:autoSpaceDE w:val="0"/>
                                    <w:autoSpaceDN w:val="0"/>
                                    <w:adjustRightInd w:val="0"/>
                                    <w:spacing w:line="240" w:lineRule="auto"/>
                                    <w:rPr>
                                      <w:rFonts w:ascii="Calibri" w:hAnsi="Calibri" w:cstheme="minorHAnsi"/>
                                      <w:b/>
                                      <w:color w:val="FFFFFF" w:themeColor="background1"/>
                                      <w:lang w:val="en-AU" w:eastAsia="en-AU"/>
                                    </w:rPr>
                                  </w:pPr>
                                  <w:r>
                                    <w:rPr>
                                      <w:rFonts w:ascii="Calibri" w:hAnsi="Calibri" w:cstheme="minorHAnsi"/>
                                      <w:b/>
                                      <w:color w:val="FFFFFF" w:themeColor="background1"/>
                                      <w:lang w:val="en-AU" w:eastAsia="en-AU"/>
                                    </w:rPr>
                                    <w:t xml:space="preserve">  </w:t>
                                  </w:r>
                                  <w:r w:rsidRPr="00EC03B9">
                                    <w:rPr>
                                      <w:rFonts w:ascii="Calibri" w:hAnsi="Calibri" w:cstheme="minorHAnsi"/>
                                      <w:b/>
                                      <w:color w:val="FFFFFF" w:themeColor="background1"/>
                                      <w:lang w:val="en-AU" w:eastAsia="en-AU"/>
                                    </w:rPr>
                                    <w:t>Name: QAN</w:t>
                                  </w:r>
                                </w:p>
                                <w:p w14:paraId="75E47889" w14:textId="77777777" w:rsidR="00372C8C" w:rsidRPr="00EC03B9" w:rsidRDefault="00372C8C" w:rsidP="00C93CF3">
                                  <w:pPr>
                                    <w:spacing w:line="240" w:lineRule="auto"/>
                                    <w:rPr>
                                      <w:rFonts w:ascii="Calibri" w:hAnsi="Calibri" w:cstheme="minorHAnsi"/>
                                      <w:i/>
                                      <w:color w:val="FFFFFF" w:themeColor="background1"/>
                                      <w:lang w:val="en-AU" w:eastAsia="en-AU"/>
                                    </w:rPr>
                                  </w:pPr>
                                  <w:r>
                                    <w:rPr>
                                      <w:rFonts w:ascii="Calibri" w:hAnsi="Calibri" w:cstheme="minorHAnsi"/>
                                      <w:b/>
                                      <w:color w:val="FFFFFF" w:themeColor="background1"/>
                                      <w:lang w:val="en-AU" w:eastAsia="en-AU"/>
                                    </w:rPr>
                                    <w:t xml:space="preserve">  </w:t>
                                  </w:r>
                                  <w:r w:rsidRPr="00EC03B9">
                                    <w:rPr>
                                      <w:rFonts w:ascii="Calibri" w:hAnsi="Calibri" w:cstheme="minorHAnsi"/>
                                      <w:b/>
                                      <w:color w:val="FFFFFF" w:themeColor="background1"/>
                                      <w:lang w:val="en-AU" w:eastAsia="en-AU"/>
                                    </w:rPr>
                                    <w:t>Description</w:t>
                                  </w:r>
                                  <w:r w:rsidRPr="00EC03B9">
                                    <w:rPr>
                                      <w:rFonts w:ascii="Calibri" w:hAnsi="Calibri" w:cstheme="minorHAnsi"/>
                                      <w:b/>
                                      <w:i/>
                                      <w:color w:val="FFFFFF" w:themeColor="background1"/>
                                      <w:lang w:val="en-AU" w:eastAsia="en-AU"/>
                                    </w:rPr>
                                    <w:t>: please insert your name</w:t>
                                  </w:r>
                                </w:p>
                                <w:p w14:paraId="3924FE8B" w14:textId="23A4A08B"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p>
                                <w:tbl>
                                  <w:tblPr>
                                    <w:tblW w:w="12820" w:type="dxa"/>
                                    <w:tblLayout w:type="fixed"/>
                                    <w:tblLook w:val="04A0" w:firstRow="1" w:lastRow="0" w:firstColumn="1" w:lastColumn="0" w:noHBand="0" w:noVBand="1"/>
                                  </w:tblPr>
                                  <w:tblGrid>
                                    <w:gridCol w:w="2780"/>
                                    <w:gridCol w:w="1400"/>
                                    <w:gridCol w:w="960"/>
                                    <w:gridCol w:w="960"/>
                                    <w:gridCol w:w="960"/>
                                    <w:gridCol w:w="960"/>
                                    <w:gridCol w:w="960"/>
                                    <w:gridCol w:w="960"/>
                                    <w:gridCol w:w="960"/>
                                    <w:gridCol w:w="960"/>
                                    <w:gridCol w:w="960"/>
                                  </w:tblGrid>
                                  <w:tr w:rsidR="00372C8C" w:rsidRPr="00755544" w14:paraId="37D508DF" w14:textId="77777777" w:rsidTr="00C93CF3">
                                    <w:trPr>
                                      <w:trHeight w:val="300"/>
                                    </w:trPr>
                                    <w:tc>
                                      <w:tcPr>
                                        <w:tcW w:w="2780" w:type="dxa"/>
                                        <w:tcBorders>
                                          <w:top w:val="nil"/>
                                          <w:left w:val="nil"/>
                                          <w:bottom w:val="nil"/>
                                          <w:right w:val="nil"/>
                                        </w:tcBorders>
                                        <w:shd w:val="clear" w:color="auto" w:fill="auto"/>
                                        <w:noWrap/>
                                        <w:vAlign w:val="bottom"/>
                                      </w:tcPr>
                                      <w:p w14:paraId="50532632" w14:textId="31B8B4F1"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1400" w:type="dxa"/>
                                        <w:tcBorders>
                                          <w:top w:val="nil"/>
                                          <w:left w:val="nil"/>
                                          <w:bottom w:val="nil"/>
                                          <w:right w:val="nil"/>
                                        </w:tcBorders>
                                        <w:shd w:val="clear" w:color="auto" w:fill="auto"/>
                                        <w:noWrap/>
                                        <w:vAlign w:val="bottom"/>
                                        <w:hideMark/>
                                      </w:tcPr>
                                      <w:p w14:paraId="20ED2D93"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960" w:type="dxa"/>
                                        <w:tcBorders>
                                          <w:top w:val="nil"/>
                                          <w:left w:val="nil"/>
                                          <w:bottom w:val="nil"/>
                                          <w:right w:val="nil"/>
                                        </w:tcBorders>
                                        <w:shd w:val="clear" w:color="auto" w:fill="auto"/>
                                        <w:noWrap/>
                                        <w:vAlign w:val="bottom"/>
                                        <w:hideMark/>
                                      </w:tcPr>
                                      <w:p w14:paraId="45FA18F9"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269CE79E"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6C6E6619"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624FB4C8"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26D7457C"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2B915DF2"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02CDD3BA"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2D402CA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w:t>
                                        </w:r>
                                      </w:p>
                                    </w:tc>
                                    <w:tc>
                                      <w:tcPr>
                                        <w:tcW w:w="960" w:type="dxa"/>
                                        <w:tcBorders>
                                          <w:top w:val="nil"/>
                                          <w:left w:val="nil"/>
                                          <w:bottom w:val="nil"/>
                                          <w:right w:val="nil"/>
                                        </w:tcBorders>
                                        <w:shd w:val="clear" w:color="auto" w:fill="auto"/>
                                        <w:noWrap/>
                                        <w:vAlign w:val="bottom"/>
                                        <w:hideMark/>
                                      </w:tcPr>
                                      <w:p w14:paraId="11FD273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p>
                                    </w:tc>
                                  </w:tr>
                                  <w:tr w:rsidR="00372C8C" w:rsidRPr="00755544" w14:paraId="417193B1" w14:textId="77777777" w:rsidTr="00C93CF3">
                                    <w:trPr>
                                      <w:trHeight w:val="300"/>
                                    </w:trPr>
                                    <w:tc>
                                      <w:tcPr>
                                        <w:tcW w:w="2780" w:type="dxa"/>
                                        <w:tcBorders>
                                          <w:top w:val="single" w:sz="4" w:space="0" w:color="auto"/>
                                          <w:left w:val="single" w:sz="4" w:space="0" w:color="auto"/>
                                          <w:bottom w:val="single" w:sz="4" w:space="0" w:color="auto"/>
                                          <w:right w:val="single" w:sz="4" w:space="0" w:color="auto"/>
                                        </w:tcBorders>
                                        <w:shd w:val="clear" w:color="000000" w:fill="C6E0B4"/>
                                        <w:noWrap/>
                                        <w:vAlign w:val="bottom"/>
                                      </w:tcPr>
                                      <w:p w14:paraId="02C221D7" w14:textId="160256AC"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1400" w:type="dxa"/>
                                        <w:tcBorders>
                                          <w:top w:val="single" w:sz="4" w:space="0" w:color="auto"/>
                                          <w:left w:val="nil"/>
                                          <w:bottom w:val="single" w:sz="4" w:space="0" w:color="auto"/>
                                          <w:right w:val="single" w:sz="4" w:space="0" w:color="auto"/>
                                        </w:tcBorders>
                                        <w:shd w:val="clear" w:color="000000" w:fill="C6E0B4"/>
                                        <w:noWrap/>
                                        <w:vAlign w:val="bottom"/>
                                        <w:hideMark/>
                                      </w:tcPr>
                                      <w:p w14:paraId="6C98EBE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419DE81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61DE752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S</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2E404F9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M</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743A8D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L</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0562B14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XL</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3637F36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XXXL</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1B81342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Total No</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46BB449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Cost</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19432F1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Paid</w:t>
                                        </w:r>
                                      </w:p>
                                    </w:tc>
                                  </w:tr>
                                  <w:tr w:rsidR="00372C8C" w:rsidRPr="00755544" w14:paraId="6FB2B472" w14:textId="77777777" w:rsidTr="00C93CF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D3BB216" w14:textId="72C3C525"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1400" w:type="dxa"/>
                                        <w:tcBorders>
                                          <w:top w:val="nil"/>
                                          <w:left w:val="nil"/>
                                          <w:bottom w:val="single" w:sz="4" w:space="0" w:color="auto"/>
                                          <w:right w:val="single" w:sz="4" w:space="0" w:color="auto"/>
                                        </w:tcBorders>
                                        <w:shd w:val="clear" w:color="auto" w:fill="auto"/>
                                        <w:vAlign w:val="bottom"/>
                                        <w:hideMark/>
                                      </w:tcPr>
                                      <w:p w14:paraId="362BC61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85B40D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6FD4365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34F86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7A2A50C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44698F1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0A3A3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40D3850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0DA3023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4197981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766A23AD" w14:textId="77777777" w:rsidTr="00C93CF3">
                                    <w:trPr>
                                      <w:trHeight w:val="375"/>
                                    </w:trPr>
                                    <w:tc>
                                      <w:tcPr>
                                        <w:tcW w:w="2780" w:type="dxa"/>
                                        <w:tcBorders>
                                          <w:top w:val="nil"/>
                                          <w:left w:val="single" w:sz="4" w:space="0" w:color="auto"/>
                                          <w:bottom w:val="single" w:sz="4" w:space="0" w:color="auto"/>
                                          <w:right w:val="single" w:sz="4" w:space="0" w:color="auto"/>
                                        </w:tcBorders>
                                        <w:shd w:val="clear" w:color="auto" w:fill="auto"/>
                                        <w:vAlign w:val="bottom"/>
                                      </w:tcPr>
                                      <w:p w14:paraId="35C1708D" w14:textId="5B6F134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1400" w:type="dxa"/>
                                        <w:tcBorders>
                                          <w:top w:val="nil"/>
                                          <w:left w:val="nil"/>
                                          <w:bottom w:val="single" w:sz="4" w:space="0" w:color="auto"/>
                                          <w:right w:val="single" w:sz="4" w:space="0" w:color="auto"/>
                                        </w:tcBorders>
                                        <w:shd w:val="clear" w:color="auto" w:fill="auto"/>
                                        <w:vAlign w:val="bottom"/>
                                        <w:hideMark/>
                                      </w:tcPr>
                                      <w:p w14:paraId="5907A3D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52662E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CACF6E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289FF7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319A35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99BFBC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017ADF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77A4D1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29ECAC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120</w:t>
                                        </w:r>
                                      </w:p>
                                    </w:tc>
                                    <w:tc>
                                      <w:tcPr>
                                        <w:tcW w:w="960" w:type="dxa"/>
                                        <w:tcBorders>
                                          <w:top w:val="nil"/>
                                          <w:left w:val="nil"/>
                                          <w:bottom w:val="single" w:sz="4" w:space="0" w:color="auto"/>
                                          <w:right w:val="single" w:sz="4" w:space="0" w:color="auto"/>
                                        </w:tcBorders>
                                        <w:shd w:val="clear" w:color="auto" w:fill="auto"/>
                                        <w:noWrap/>
                                        <w:vAlign w:val="bottom"/>
                                        <w:hideMark/>
                                      </w:tcPr>
                                      <w:p w14:paraId="77B1ADE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6E96D326"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60E7A83F"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Roger Moresi and Rob G</w:t>
                                        </w:r>
                                      </w:p>
                                    </w:tc>
                                    <w:tc>
                                      <w:tcPr>
                                        <w:tcW w:w="1400" w:type="dxa"/>
                                        <w:tcBorders>
                                          <w:top w:val="nil"/>
                                          <w:left w:val="nil"/>
                                          <w:bottom w:val="single" w:sz="4" w:space="0" w:color="auto"/>
                                          <w:right w:val="single" w:sz="4" w:space="0" w:color="auto"/>
                                        </w:tcBorders>
                                        <w:shd w:val="clear" w:color="auto" w:fill="auto"/>
                                        <w:noWrap/>
                                        <w:vAlign w:val="bottom"/>
                                        <w:hideMark/>
                                      </w:tcPr>
                                      <w:p w14:paraId="322E513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5EEFDD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C8C8D1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70DE52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1DDB2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36DE91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A9339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0ADA3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7461C77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662D2FF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7B7346E7"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2B2F5BA2"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Stella Crisafi</w:t>
                                        </w:r>
                                      </w:p>
                                    </w:tc>
                                    <w:tc>
                                      <w:tcPr>
                                        <w:tcW w:w="1400" w:type="dxa"/>
                                        <w:tcBorders>
                                          <w:top w:val="nil"/>
                                          <w:left w:val="nil"/>
                                          <w:bottom w:val="single" w:sz="4" w:space="0" w:color="auto"/>
                                          <w:right w:val="single" w:sz="4" w:space="0" w:color="auto"/>
                                        </w:tcBorders>
                                        <w:shd w:val="clear" w:color="auto" w:fill="auto"/>
                                        <w:noWrap/>
                                        <w:vAlign w:val="bottom"/>
                                        <w:hideMark/>
                                      </w:tcPr>
                                      <w:p w14:paraId="52DB0F0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8DC235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45538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A1D9A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227A85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167124A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983D3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470337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7F72BAE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6F7876D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E9C8F1C"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10740C6C" w14:textId="46F72FAE"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Jackson &amp; Indiana Stan?</w:t>
                                        </w:r>
                                      </w:p>
                                    </w:tc>
                                    <w:tc>
                                      <w:tcPr>
                                        <w:tcW w:w="1400" w:type="dxa"/>
                                        <w:tcBorders>
                                          <w:top w:val="nil"/>
                                          <w:left w:val="nil"/>
                                          <w:bottom w:val="single" w:sz="4" w:space="0" w:color="auto"/>
                                          <w:right w:val="single" w:sz="4" w:space="0" w:color="auto"/>
                                        </w:tcBorders>
                                        <w:shd w:val="clear" w:color="auto" w:fill="auto"/>
                                        <w:noWrap/>
                                        <w:vAlign w:val="bottom"/>
                                        <w:hideMark/>
                                      </w:tcPr>
                                      <w:p w14:paraId="4F0D527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refer hatch</w:t>
                                        </w:r>
                                      </w:p>
                                    </w:tc>
                                    <w:tc>
                                      <w:tcPr>
                                        <w:tcW w:w="960" w:type="dxa"/>
                                        <w:tcBorders>
                                          <w:top w:val="nil"/>
                                          <w:left w:val="nil"/>
                                          <w:bottom w:val="single" w:sz="4" w:space="0" w:color="auto"/>
                                          <w:right w:val="single" w:sz="4" w:space="0" w:color="auto"/>
                                        </w:tcBorders>
                                        <w:shd w:val="clear" w:color="auto" w:fill="auto"/>
                                        <w:noWrap/>
                                        <w:vAlign w:val="bottom"/>
                                        <w:hideMark/>
                                      </w:tcPr>
                                      <w:p w14:paraId="4D227BA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EEE5AE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9225AA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5FDD4B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5D5AAC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630C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58AD00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95BBF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5FCEE10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0D60C19"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72AE169"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Pamela Hatch (VIC)</w:t>
                                        </w:r>
                                      </w:p>
                                    </w:tc>
                                    <w:tc>
                                      <w:tcPr>
                                        <w:tcW w:w="1400" w:type="dxa"/>
                                        <w:tcBorders>
                                          <w:top w:val="nil"/>
                                          <w:left w:val="nil"/>
                                          <w:bottom w:val="single" w:sz="4" w:space="0" w:color="auto"/>
                                          <w:right w:val="single" w:sz="4" w:space="0" w:color="auto"/>
                                        </w:tcBorders>
                                        <w:shd w:val="clear" w:color="auto" w:fill="auto"/>
                                        <w:noWrap/>
                                        <w:vAlign w:val="bottom"/>
                                        <w:hideMark/>
                                      </w:tcPr>
                                      <w:p w14:paraId="43167AD8" w14:textId="4A0F88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plus, family</w:t>
                                        </w:r>
                                      </w:p>
                                    </w:tc>
                                    <w:tc>
                                      <w:tcPr>
                                        <w:tcW w:w="960" w:type="dxa"/>
                                        <w:tcBorders>
                                          <w:top w:val="nil"/>
                                          <w:left w:val="nil"/>
                                          <w:bottom w:val="single" w:sz="4" w:space="0" w:color="auto"/>
                                          <w:right w:val="single" w:sz="4" w:space="0" w:color="auto"/>
                                        </w:tcBorders>
                                        <w:shd w:val="clear" w:color="auto" w:fill="auto"/>
                                        <w:noWrap/>
                                        <w:vAlign w:val="bottom"/>
                                        <w:hideMark/>
                                      </w:tcPr>
                                      <w:p w14:paraId="50739A7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7DFAAE6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02D04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7FD530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C6699C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725E1D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3552B8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4573A5A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00A68F5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4AACF17A"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E9AC87C"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Tim Garvey</w:t>
                                        </w:r>
                                      </w:p>
                                    </w:tc>
                                    <w:tc>
                                      <w:tcPr>
                                        <w:tcW w:w="1400" w:type="dxa"/>
                                        <w:tcBorders>
                                          <w:top w:val="nil"/>
                                          <w:left w:val="nil"/>
                                          <w:bottom w:val="single" w:sz="4" w:space="0" w:color="auto"/>
                                          <w:right w:val="single" w:sz="4" w:space="0" w:color="auto"/>
                                        </w:tcBorders>
                                        <w:shd w:val="clear" w:color="auto" w:fill="auto"/>
                                        <w:noWrap/>
                                        <w:vAlign w:val="bottom"/>
                                        <w:hideMark/>
                                      </w:tcPr>
                                      <w:p w14:paraId="130A4B9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03094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88769F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FA0B8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98A36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6C1F8E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A76256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186EEA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007EB35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7B30AA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2C9E5E95"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67B8B2DE"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Shane Batkin</w:t>
                                        </w:r>
                                      </w:p>
                                    </w:tc>
                                    <w:tc>
                                      <w:tcPr>
                                        <w:tcW w:w="1400" w:type="dxa"/>
                                        <w:tcBorders>
                                          <w:top w:val="nil"/>
                                          <w:left w:val="nil"/>
                                          <w:bottom w:val="single" w:sz="4" w:space="0" w:color="auto"/>
                                          <w:right w:val="single" w:sz="4" w:space="0" w:color="auto"/>
                                        </w:tcBorders>
                                        <w:shd w:val="clear" w:color="auto" w:fill="auto"/>
                                        <w:noWrap/>
                                        <w:vAlign w:val="bottom"/>
                                        <w:hideMark/>
                                      </w:tcPr>
                                      <w:p w14:paraId="33B2D33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E5D429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0666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F49B0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DEC95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30BC7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0BC425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14A7E6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31DF9A4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150</w:t>
                                        </w:r>
                                      </w:p>
                                    </w:tc>
                                    <w:tc>
                                      <w:tcPr>
                                        <w:tcW w:w="960" w:type="dxa"/>
                                        <w:tcBorders>
                                          <w:top w:val="nil"/>
                                          <w:left w:val="nil"/>
                                          <w:bottom w:val="single" w:sz="4" w:space="0" w:color="auto"/>
                                          <w:right w:val="single" w:sz="4" w:space="0" w:color="auto"/>
                                        </w:tcBorders>
                                        <w:shd w:val="clear" w:color="auto" w:fill="auto"/>
                                        <w:noWrap/>
                                        <w:vAlign w:val="bottom"/>
                                        <w:hideMark/>
                                      </w:tcPr>
                                      <w:p w14:paraId="6A2F1DF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1F9A8C9"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529F54A4"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Michael Stove,  </w:t>
                                        </w:r>
                                      </w:p>
                                    </w:tc>
                                    <w:tc>
                                      <w:tcPr>
                                        <w:tcW w:w="1400" w:type="dxa"/>
                                        <w:tcBorders>
                                          <w:top w:val="nil"/>
                                          <w:left w:val="nil"/>
                                          <w:bottom w:val="single" w:sz="4" w:space="0" w:color="auto"/>
                                          <w:right w:val="single" w:sz="4" w:space="0" w:color="auto"/>
                                        </w:tcBorders>
                                        <w:shd w:val="clear" w:color="auto" w:fill="auto"/>
                                        <w:noWrap/>
                                        <w:vAlign w:val="bottom"/>
                                        <w:hideMark/>
                                      </w:tcPr>
                                      <w:p w14:paraId="457F019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346D4B9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FFA714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5D8367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2AF2BC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52E7CD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378AD3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799A75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CB498D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0757E50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85D695B"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1CD1B28"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Glyn Sausman</w:t>
                                        </w:r>
                                      </w:p>
                                    </w:tc>
                                    <w:tc>
                                      <w:tcPr>
                                        <w:tcW w:w="1400" w:type="dxa"/>
                                        <w:tcBorders>
                                          <w:top w:val="nil"/>
                                          <w:left w:val="nil"/>
                                          <w:bottom w:val="single" w:sz="4" w:space="0" w:color="auto"/>
                                          <w:right w:val="single" w:sz="4" w:space="0" w:color="auto"/>
                                        </w:tcBorders>
                                        <w:shd w:val="clear" w:color="auto" w:fill="auto"/>
                                        <w:noWrap/>
                                        <w:vAlign w:val="bottom"/>
                                        <w:hideMark/>
                                      </w:tcPr>
                                      <w:p w14:paraId="6497BC3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C1BD54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42D2F6F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2583AB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DD15D0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3EB2B5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FE97E7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A4A1D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5E1D1C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4339B83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B1FEC9D"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529F8B32"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John Gately &amp; Trish</w:t>
                                        </w:r>
                                      </w:p>
                                    </w:tc>
                                    <w:tc>
                                      <w:tcPr>
                                        <w:tcW w:w="1400" w:type="dxa"/>
                                        <w:tcBorders>
                                          <w:top w:val="nil"/>
                                          <w:left w:val="nil"/>
                                          <w:bottom w:val="single" w:sz="4" w:space="0" w:color="auto"/>
                                          <w:right w:val="single" w:sz="4" w:space="0" w:color="auto"/>
                                        </w:tcBorders>
                                        <w:shd w:val="clear" w:color="auto" w:fill="auto"/>
                                        <w:noWrap/>
                                        <w:vAlign w:val="bottom"/>
                                        <w:hideMark/>
                                      </w:tcPr>
                                      <w:p w14:paraId="4DABCD6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2F4239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B0627A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62C1CA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5548E4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7E348E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5570C39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20BA95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746BEDE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6B93AB4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2122CDE" w14:textId="77777777" w:rsidTr="00755544">
                                    <w:trPr>
                                      <w:trHeight w:val="285"/>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32C500B4" w14:textId="4BA5FA3A"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Mark and Lorelle Ward (QLD)</w:t>
                                        </w:r>
                                      </w:p>
                                    </w:tc>
                                    <w:tc>
                                      <w:tcPr>
                                        <w:tcW w:w="1400" w:type="dxa"/>
                                        <w:tcBorders>
                                          <w:top w:val="nil"/>
                                          <w:left w:val="nil"/>
                                          <w:bottom w:val="single" w:sz="4" w:space="0" w:color="auto"/>
                                          <w:right w:val="single" w:sz="4" w:space="0" w:color="auto"/>
                                        </w:tcBorders>
                                        <w:shd w:val="clear" w:color="auto" w:fill="auto"/>
                                        <w:noWrap/>
                                        <w:vAlign w:val="bottom"/>
                                        <w:hideMark/>
                                      </w:tcPr>
                                      <w:p w14:paraId="4AB8BFA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C9E11D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71FFFB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1A2AED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19EB8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26EA00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8FEB0B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CD69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4E324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7EEC80B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0E29FDE3"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E501266"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Louisa White</w:t>
                                        </w:r>
                                      </w:p>
                                    </w:tc>
                                    <w:tc>
                                      <w:tcPr>
                                        <w:tcW w:w="1400" w:type="dxa"/>
                                        <w:tcBorders>
                                          <w:top w:val="nil"/>
                                          <w:left w:val="nil"/>
                                          <w:bottom w:val="single" w:sz="4" w:space="0" w:color="auto"/>
                                          <w:right w:val="single" w:sz="4" w:space="0" w:color="auto"/>
                                        </w:tcBorders>
                                        <w:shd w:val="clear" w:color="auto" w:fill="auto"/>
                                        <w:noWrap/>
                                        <w:vAlign w:val="bottom"/>
                                        <w:hideMark/>
                                      </w:tcPr>
                                      <w:p w14:paraId="00DE8D0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4D5F5D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F44922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4A7697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584B8E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7FB6D0E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37A384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D61A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C27C1B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5C3F94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439A4EFC"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BFD96BF"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Shally Singh</w:t>
                                        </w:r>
                                      </w:p>
                                    </w:tc>
                                    <w:tc>
                                      <w:tcPr>
                                        <w:tcW w:w="1400" w:type="dxa"/>
                                        <w:tcBorders>
                                          <w:top w:val="nil"/>
                                          <w:left w:val="nil"/>
                                          <w:bottom w:val="single" w:sz="4" w:space="0" w:color="auto"/>
                                          <w:right w:val="single" w:sz="4" w:space="0" w:color="auto"/>
                                        </w:tcBorders>
                                        <w:shd w:val="clear" w:color="auto" w:fill="auto"/>
                                        <w:noWrap/>
                                        <w:vAlign w:val="bottom"/>
                                        <w:hideMark/>
                                      </w:tcPr>
                                      <w:p w14:paraId="4A8D20D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330961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9FBCC7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6BE0140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E6E054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DCC298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C61687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FF0BFC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FABB8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2AF9937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7160FAF1" w14:textId="77777777" w:rsidTr="00755544">
                                    <w:trPr>
                                      <w:trHeight w:val="300"/>
                                    </w:trPr>
                                    <w:tc>
                                      <w:tcPr>
                                        <w:tcW w:w="2780" w:type="dxa"/>
                                        <w:tcBorders>
                                          <w:top w:val="nil"/>
                                          <w:left w:val="single" w:sz="4" w:space="0" w:color="auto"/>
                                          <w:bottom w:val="single" w:sz="4" w:space="0" w:color="auto"/>
                                          <w:right w:val="single" w:sz="4" w:space="0" w:color="auto"/>
                                        </w:tcBorders>
                                        <w:shd w:val="clear" w:color="000000" w:fill="FFD966"/>
                                        <w:vAlign w:val="bottom"/>
                                        <w:hideMark/>
                                      </w:tcPr>
                                      <w:p w14:paraId="11D4F9D5" w14:textId="1C6A456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Michael Flower</w:t>
                                        </w:r>
                                      </w:p>
                                    </w:tc>
                                    <w:tc>
                                      <w:tcPr>
                                        <w:tcW w:w="1400" w:type="dxa"/>
                                        <w:tcBorders>
                                          <w:top w:val="nil"/>
                                          <w:left w:val="nil"/>
                                          <w:bottom w:val="single" w:sz="4" w:space="0" w:color="auto"/>
                                          <w:right w:val="single" w:sz="4" w:space="0" w:color="auto"/>
                                        </w:tcBorders>
                                        <w:shd w:val="clear" w:color="auto" w:fill="auto"/>
                                        <w:noWrap/>
                                        <w:vAlign w:val="bottom"/>
                                        <w:hideMark/>
                                      </w:tcPr>
                                      <w:p w14:paraId="3281238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F3C4F3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7B745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D04314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4E2759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EC6CA3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47C8E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BF3904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69F3A4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309FD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C45796B"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3087E650"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Diana Morey</w:t>
                                        </w:r>
                                      </w:p>
                                    </w:tc>
                                    <w:tc>
                                      <w:tcPr>
                                        <w:tcW w:w="1400" w:type="dxa"/>
                                        <w:tcBorders>
                                          <w:top w:val="nil"/>
                                          <w:left w:val="nil"/>
                                          <w:bottom w:val="single" w:sz="4" w:space="0" w:color="auto"/>
                                          <w:right w:val="single" w:sz="4" w:space="0" w:color="auto"/>
                                        </w:tcBorders>
                                        <w:shd w:val="clear" w:color="auto" w:fill="auto"/>
                                        <w:noWrap/>
                                        <w:vAlign w:val="bottom"/>
                                        <w:hideMark/>
                                      </w:tcPr>
                                      <w:p w14:paraId="689B612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BEB0A0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2EDA2B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18801F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79C08FF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B60B14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77DDF0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2E1576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09E3A24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7CD541A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6537E651"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304FC32E" w14:textId="60BDAAE5"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Paul Demott</w:t>
                                        </w:r>
                                      </w:p>
                                    </w:tc>
                                    <w:tc>
                                      <w:tcPr>
                                        <w:tcW w:w="1400" w:type="dxa"/>
                                        <w:tcBorders>
                                          <w:top w:val="nil"/>
                                          <w:left w:val="nil"/>
                                          <w:bottom w:val="single" w:sz="4" w:space="0" w:color="auto"/>
                                          <w:right w:val="single" w:sz="4" w:space="0" w:color="auto"/>
                                        </w:tcBorders>
                                        <w:shd w:val="clear" w:color="auto" w:fill="auto"/>
                                        <w:noWrap/>
                                        <w:vAlign w:val="bottom"/>
                                        <w:hideMark/>
                                      </w:tcPr>
                                      <w:p w14:paraId="7EFF963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32F2B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396CAA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AEA010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371E2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38D5EB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1777F8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063365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5929074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608A89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7241A66"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C8BA63E" w14:textId="51DEA573"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Sandy &amp; Rose Collinson </w:t>
                                        </w:r>
                                      </w:p>
                                    </w:tc>
                                    <w:tc>
                                      <w:tcPr>
                                        <w:tcW w:w="1400" w:type="dxa"/>
                                        <w:tcBorders>
                                          <w:top w:val="nil"/>
                                          <w:left w:val="nil"/>
                                          <w:bottom w:val="single" w:sz="4" w:space="0" w:color="auto"/>
                                          <w:right w:val="single" w:sz="4" w:space="0" w:color="auto"/>
                                        </w:tcBorders>
                                        <w:shd w:val="clear" w:color="auto" w:fill="auto"/>
                                        <w:noWrap/>
                                        <w:vAlign w:val="bottom"/>
                                        <w:hideMark/>
                                      </w:tcPr>
                                      <w:p w14:paraId="047552D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3F701E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610DCE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FF83A0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50D7E94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061D197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567C24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895E16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8F5400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03A61FF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CD53DD1"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F157738"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Rosa Wallis (WA)</w:t>
                                        </w:r>
                                      </w:p>
                                    </w:tc>
                                    <w:tc>
                                      <w:tcPr>
                                        <w:tcW w:w="1400" w:type="dxa"/>
                                        <w:tcBorders>
                                          <w:top w:val="nil"/>
                                          <w:left w:val="nil"/>
                                          <w:bottom w:val="single" w:sz="4" w:space="0" w:color="auto"/>
                                          <w:right w:val="single" w:sz="4" w:space="0" w:color="auto"/>
                                        </w:tcBorders>
                                        <w:shd w:val="clear" w:color="auto" w:fill="auto"/>
                                        <w:noWrap/>
                                        <w:vAlign w:val="bottom"/>
                                        <w:hideMark/>
                                      </w:tcPr>
                                      <w:p w14:paraId="558B9A1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7A2B8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89EFBC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62DDA8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8257A1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C8657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2E891A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F28288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02A6B43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505D0D5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2659F19"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BB12D6E"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Peter Ryan (Vic)</w:t>
                                        </w:r>
                                      </w:p>
                                    </w:tc>
                                    <w:tc>
                                      <w:tcPr>
                                        <w:tcW w:w="1400" w:type="dxa"/>
                                        <w:tcBorders>
                                          <w:top w:val="nil"/>
                                          <w:left w:val="nil"/>
                                          <w:bottom w:val="single" w:sz="4" w:space="0" w:color="auto"/>
                                          <w:right w:val="single" w:sz="4" w:space="0" w:color="auto"/>
                                        </w:tcBorders>
                                        <w:shd w:val="clear" w:color="auto" w:fill="auto"/>
                                        <w:noWrap/>
                                        <w:vAlign w:val="bottom"/>
                                        <w:hideMark/>
                                      </w:tcPr>
                                      <w:p w14:paraId="172898C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B79A62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4E888F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7DBB1F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4248289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65497E5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F81DCB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3FD99B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72FF12F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3E886A5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22E70C8"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F953ABA"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Leigh Shane</w:t>
                                        </w:r>
                                      </w:p>
                                    </w:tc>
                                    <w:tc>
                                      <w:tcPr>
                                        <w:tcW w:w="1400" w:type="dxa"/>
                                        <w:tcBorders>
                                          <w:top w:val="nil"/>
                                          <w:left w:val="nil"/>
                                          <w:bottom w:val="single" w:sz="4" w:space="0" w:color="auto"/>
                                          <w:right w:val="single" w:sz="4" w:space="0" w:color="auto"/>
                                        </w:tcBorders>
                                        <w:shd w:val="clear" w:color="auto" w:fill="auto"/>
                                        <w:noWrap/>
                                        <w:vAlign w:val="bottom"/>
                                        <w:hideMark/>
                                      </w:tcPr>
                                      <w:p w14:paraId="7AFAD7B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431B79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25D9D8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C715DA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4226AB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764F54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72275D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0108DA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6172ED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26D9D0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3FD92A9A" w14:textId="77777777" w:rsidTr="00755544">
                                    <w:trPr>
                                      <w:trHeight w:val="300"/>
                                    </w:trPr>
                                    <w:tc>
                                      <w:tcPr>
                                        <w:tcW w:w="2780" w:type="dxa"/>
                                        <w:tcBorders>
                                          <w:top w:val="nil"/>
                                          <w:left w:val="single" w:sz="4" w:space="0" w:color="auto"/>
                                          <w:bottom w:val="single" w:sz="4" w:space="0" w:color="auto"/>
                                          <w:right w:val="single" w:sz="4" w:space="0" w:color="auto"/>
                                        </w:tcBorders>
                                        <w:shd w:val="clear" w:color="000000" w:fill="FFD966"/>
                                        <w:vAlign w:val="bottom"/>
                                        <w:hideMark/>
                                      </w:tcPr>
                                      <w:p w14:paraId="5AA994ED"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Robert Taylor JQ</w:t>
                                        </w:r>
                                      </w:p>
                                    </w:tc>
                                    <w:tc>
                                      <w:tcPr>
                                        <w:tcW w:w="1400" w:type="dxa"/>
                                        <w:tcBorders>
                                          <w:top w:val="nil"/>
                                          <w:left w:val="nil"/>
                                          <w:bottom w:val="single" w:sz="4" w:space="0" w:color="auto"/>
                                          <w:right w:val="single" w:sz="4" w:space="0" w:color="auto"/>
                                        </w:tcBorders>
                                        <w:shd w:val="clear" w:color="auto" w:fill="auto"/>
                                        <w:noWrap/>
                                        <w:vAlign w:val="bottom"/>
                                        <w:hideMark/>
                                      </w:tcPr>
                                      <w:p w14:paraId="36C333F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declined</w:t>
                                        </w:r>
                                      </w:p>
                                    </w:tc>
                                    <w:tc>
                                      <w:tcPr>
                                        <w:tcW w:w="960" w:type="dxa"/>
                                        <w:tcBorders>
                                          <w:top w:val="nil"/>
                                          <w:left w:val="nil"/>
                                          <w:bottom w:val="single" w:sz="4" w:space="0" w:color="auto"/>
                                          <w:right w:val="single" w:sz="4" w:space="0" w:color="auto"/>
                                        </w:tcBorders>
                                        <w:shd w:val="clear" w:color="auto" w:fill="auto"/>
                                        <w:noWrap/>
                                        <w:vAlign w:val="bottom"/>
                                        <w:hideMark/>
                                      </w:tcPr>
                                      <w:p w14:paraId="79AE86B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211F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27E64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BB134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2E0706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745DE5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6E7F4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016777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8F165B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49E8F2F3"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9442419"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Greg Daffen VA</w:t>
                                        </w:r>
                                      </w:p>
                                    </w:tc>
                                    <w:tc>
                                      <w:tcPr>
                                        <w:tcW w:w="1400" w:type="dxa"/>
                                        <w:tcBorders>
                                          <w:top w:val="nil"/>
                                          <w:left w:val="nil"/>
                                          <w:bottom w:val="single" w:sz="4" w:space="0" w:color="auto"/>
                                          <w:right w:val="single" w:sz="4" w:space="0" w:color="auto"/>
                                        </w:tcBorders>
                                        <w:shd w:val="clear" w:color="auto" w:fill="auto"/>
                                        <w:noWrap/>
                                        <w:vAlign w:val="bottom"/>
                                        <w:hideMark/>
                                      </w:tcPr>
                                      <w:p w14:paraId="162997D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4B3EFB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60152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D5F33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9E108A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7916EAC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39BFE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583615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7C3B67B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150</w:t>
                                        </w:r>
                                      </w:p>
                                    </w:tc>
                                    <w:tc>
                                      <w:tcPr>
                                        <w:tcW w:w="960" w:type="dxa"/>
                                        <w:tcBorders>
                                          <w:top w:val="nil"/>
                                          <w:left w:val="nil"/>
                                          <w:bottom w:val="single" w:sz="4" w:space="0" w:color="auto"/>
                                          <w:right w:val="single" w:sz="4" w:space="0" w:color="auto"/>
                                        </w:tcBorders>
                                        <w:shd w:val="clear" w:color="auto" w:fill="auto"/>
                                        <w:noWrap/>
                                        <w:vAlign w:val="bottom"/>
                                        <w:hideMark/>
                                      </w:tcPr>
                                      <w:p w14:paraId="0E07523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65B988AE"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8BD2341"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Kevin Staines VA</w:t>
                                        </w:r>
                                      </w:p>
                                    </w:tc>
                                    <w:tc>
                                      <w:tcPr>
                                        <w:tcW w:w="1400" w:type="dxa"/>
                                        <w:tcBorders>
                                          <w:top w:val="nil"/>
                                          <w:left w:val="nil"/>
                                          <w:bottom w:val="single" w:sz="4" w:space="0" w:color="auto"/>
                                          <w:right w:val="single" w:sz="4" w:space="0" w:color="auto"/>
                                        </w:tcBorders>
                                        <w:shd w:val="clear" w:color="auto" w:fill="auto"/>
                                        <w:noWrap/>
                                        <w:vAlign w:val="bottom"/>
                                        <w:hideMark/>
                                      </w:tcPr>
                                      <w:p w14:paraId="5AFE39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5E9EE4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A6724C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1FB0AB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6D5C95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629A12C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CF460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9BDEC9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362AD86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24BC454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326C075"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9BD72A6"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Brendan McNally VA</w:t>
                                        </w:r>
                                      </w:p>
                                    </w:tc>
                                    <w:tc>
                                      <w:tcPr>
                                        <w:tcW w:w="1400" w:type="dxa"/>
                                        <w:tcBorders>
                                          <w:top w:val="nil"/>
                                          <w:left w:val="nil"/>
                                          <w:bottom w:val="single" w:sz="4" w:space="0" w:color="auto"/>
                                          <w:right w:val="single" w:sz="4" w:space="0" w:color="auto"/>
                                        </w:tcBorders>
                                        <w:shd w:val="clear" w:color="auto" w:fill="auto"/>
                                        <w:noWrap/>
                                        <w:vAlign w:val="bottom"/>
                                        <w:hideMark/>
                                      </w:tcPr>
                                      <w:p w14:paraId="13E4125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F9F4FE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C8CCF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B6B481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B87A1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930639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069DA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80235A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7D0640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99B0F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3572EF20"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0B22259"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1400" w:type="dxa"/>
                                        <w:tcBorders>
                                          <w:top w:val="nil"/>
                                          <w:left w:val="nil"/>
                                          <w:bottom w:val="single" w:sz="4" w:space="0" w:color="auto"/>
                                          <w:right w:val="single" w:sz="4" w:space="0" w:color="auto"/>
                                        </w:tcBorders>
                                        <w:shd w:val="clear" w:color="auto" w:fill="auto"/>
                                        <w:noWrap/>
                                        <w:vAlign w:val="bottom"/>
                                        <w:hideMark/>
                                      </w:tcPr>
                                      <w:p w14:paraId="1CDC5BA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CB47B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304A7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493C08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34E607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0D7E2D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526269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3A49DC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D45654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A4A74E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7720676E"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54C5D1E" w14:textId="30ED14C2"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extras for sale by Team Cap</w:t>
                                        </w:r>
                                      </w:p>
                                    </w:tc>
                                    <w:tc>
                                      <w:tcPr>
                                        <w:tcW w:w="1400" w:type="dxa"/>
                                        <w:tcBorders>
                                          <w:top w:val="nil"/>
                                          <w:left w:val="nil"/>
                                          <w:bottom w:val="single" w:sz="4" w:space="0" w:color="auto"/>
                                          <w:right w:val="single" w:sz="4" w:space="0" w:color="auto"/>
                                        </w:tcBorders>
                                        <w:shd w:val="clear" w:color="auto" w:fill="auto"/>
                                        <w:noWrap/>
                                        <w:vAlign w:val="bottom"/>
                                        <w:hideMark/>
                                      </w:tcPr>
                                      <w:p w14:paraId="2D9D0E1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D33033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90F33E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47773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BB65A3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DAEED6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AD58B6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D53226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295C883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180</w:t>
                                        </w:r>
                                      </w:p>
                                    </w:tc>
                                    <w:tc>
                                      <w:tcPr>
                                        <w:tcW w:w="960" w:type="dxa"/>
                                        <w:tcBorders>
                                          <w:top w:val="nil"/>
                                          <w:left w:val="nil"/>
                                          <w:bottom w:val="single" w:sz="4" w:space="0" w:color="auto"/>
                                          <w:right w:val="single" w:sz="4" w:space="0" w:color="auto"/>
                                        </w:tcBorders>
                                        <w:shd w:val="clear" w:color="auto" w:fill="auto"/>
                                        <w:noWrap/>
                                        <w:vAlign w:val="bottom"/>
                                        <w:hideMark/>
                                      </w:tcPr>
                                      <w:p w14:paraId="5DE3618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8262257"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12CD16F"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1400" w:type="dxa"/>
                                        <w:tcBorders>
                                          <w:top w:val="nil"/>
                                          <w:left w:val="nil"/>
                                          <w:bottom w:val="single" w:sz="4" w:space="0" w:color="auto"/>
                                          <w:right w:val="single" w:sz="4" w:space="0" w:color="auto"/>
                                        </w:tcBorders>
                                        <w:shd w:val="clear" w:color="auto" w:fill="auto"/>
                                        <w:noWrap/>
                                        <w:vAlign w:val="bottom"/>
                                        <w:hideMark/>
                                      </w:tcPr>
                                      <w:p w14:paraId="1F6B6D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754FA6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2181E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257454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908BB4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F04BB5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39446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A61C8C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45FAB0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530B1E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3961B522" w14:textId="77777777" w:rsidTr="00755544">
                                    <w:trPr>
                                      <w:trHeight w:val="300"/>
                                    </w:trPr>
                                    <w:tc>
                                      <w:tcPr>
                                        <w:tcW w:w="2780" w:type="dxa"/>
                                        <w:tcBorders>
                                          <w:top w:val="nil"/>
                                          <w:left w:val="single" w:sz="4" w:space="0" w:color="auto"/>
                                          <w:bottom w:val="single" w:sz="4" w:space="0" w:color="auto"/>
                                          <w:right w:val="single" w:sz="4" w:space="0" w:color="auto"/>
                                        </w:tcBorders>
                                        <w:shd w:val="clear" w:color="000000" w:fill="B4C6E7"/>
                                        <w:noWrap/>
                                        <w:vAlign w:val="bottom"/>
                                        <w:hideMark/>
                                      </w:tcPr>
                                      <w:p w14:paraId="4A00569F"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Totals</w:t>
                                        </w:r>
                                      </w:p>
                                    </w:tc>
                                    <w:tc>
                                      <w:tcPr>
                                        <w:tcW w:w="1400" w:type="dxa"/>
                                        <w:tcBorders>
                                          <w:top w:val="nil"/>
                                          <w:left w:val="nil"/>
                                          <w:bottom w:val="single" w:sz="4" w:space="0" w:color="auto"/>
                                          <w:right w:val="single" w:sz="4" w:space="0" w:color="auto"/>
                                        </w:tcBorders>
                                        <w:shd w:val="clear" w:color="000000" w:fill="B4C6E7"/>
                                        <w:noWrap/>
                                        <w:vAlign w:val="bottom"/>
                                        <w:hideMark/>
                                      </w:tcPr>
                                      <w:p w14:paraId="0A07E4A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000000" w:fill="B4C6E7"/>
                                        <w:noWrap/>
                                        <w:vAlign w:val="bottom"/>
                                        <w:hideMark/>
                                      </w:tcPr>
                                      <w:p w14:paraId="6BDAF0A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0</w:t>
                                        </w:r>
                                      </w:p>
                                    </w:tc>
                                    <w:tc>
                                      <w:tcPr>
                                        <w:tcW w:w="960" w:type="dxa"/>
                                        <w:tcBorders>
                                          <w:top w:val="nil"/>
                                          <w:left w:val="nil"/>
                                          <w:bottom w:val="single" w:sz="4" w:space="0" w:color="auto"/>
                                          <w:right w:val="single" w:sz="4" w:space="0" w:color="auto"/>
                                        </w:tcBorders>
                                        <w:shd w:val="clear" w:color="000000" w:fill="B4C6E7"/>
                                        <w:noWrap/>
                                        <w:vAlign w:val="bottom"/>
                                        <w:hideMark/>
                                      </w:tcPr>
                                      <w:p w14:paraId="494EC2F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28</w:t>
                                        </w:r>
                                      </w:p>
                                    </w:tc>
                                    <w:tc>
                                      <w:tcPr>
                                        <w:tcW w:w="960" w:type="dxa"/>
                                        <w:tcBorders>
                                          <w:top w:val="nil"/>
                                          <w:left w:val="nil"/>
                                          <w:bottom w:val="single" w:sz="4" w:space="0" w:color="auto"/>
                                          <w:right w:val="single" w:sz="4" w:space="0" w:color="auto"/>
                                        </w:tcBorders>
                                        <w:shd w:val="clear" w:color="000000" w:fill="B4C6E7"/>
                                        <w:noWrap/>
                                        <w:vAlign w:val="bottom"/>
                                        <w:hideMark/>
                                      </w:tcPr>
                                      <w:p w14:paraId="6D9A02C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44</w:t>
                                        </w:r>
                                      </w:p>
                                    </w:tc>
                                    <w:tc>
                                      <w:tcPr>
                                        <w:tcW w:w="960" w:type="dxa"/>
                                        <w:tcBorders>
                                          <w:top w:val="nil"/>
                                          <w:left w:val="nil"/>
                                          <w:bottom w:val="single" w:sz="4" w:space="0" w:color="auto"/>
                                          <w:right w:val="single" w:sz="4" w:space="0" w:color="auto"/>
                                        </w:tcBorders>
                                        <w:shd w:val="clear" w:color="000000" w:fill="B4C6E7"/>
                                        <w:noWrap/>
                                        <w:vAlign w:val="bottom"/>
                                        <w:hideMark/>
                                      </w:tcPr>
                                      <w:p w14:paraId="4868601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36</w:t>
                                        </w:r>
                                      </w:p>
                                    </w:tc>
                                    <w:tc>
                                      <w:tcPr>
                                        <w:tcW w:w="960" w:type="dxa"/>
                                        <w:tcBorders>
                                          <w:top w:val="nil"/>
                                          <w:left w:val="nil"/>
                                          <w:bottom w:val="single" w:sz="4" w:space="0" w:color="auto"/>
                                          <w:right w:val="single" w:sz="4" w:space="0" w:color="auto"/>
                                        </w:tcBorders>
                                        <w:shd w:val="clear" w:color="000000" w:fill="B4C6E7"/>
                                        <w:noWrap/>
                                        <w:vAlign w:val="bottom"/>
                                        <w:hideMark/>
                                      </w:tcPr>
                                      <w:p w14:paraId="673BDC6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11</w:t>
                                        </w:r>
                                      </w:p>
                                    </w:tc>
                                    <w:tc>
                                      <w:tcPr>
                                        <w:tcW w:w="960" w:type="dxa"/>
                                        <w:tcBorders>
                                          <w:top w:val="nil"/>
                                          <w:left w:val="nil"/>
                                          <w:bottom w:val="single" w:sz="4" w:space="0" w:color="auto"/>
                                          <w:right w:val="single" w:sz="4" w:space="0" w:color="auto"/>
                                        </w:tcBorders>
                                        <w:shd w:val="clear" w:color="000000" w:fill="B4C6E7"/>
                                        <w:noWrap/>
                                        <w:vAlign w:val="bottom"/>
                                        <w:hideMark/>
                                      </w:tcPr>
                                      <w:p w14:paraId="7E841BA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000000" w:fill="B4C6E7"/>
                                        <w:noWrap/>
                                        <w:vAlign w:val="bottom"/>
                                        <w:hideMark/>
                                      </w:tcPr>
                                      <w:p w14:paraId="2D2608F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120</w:t>
                                        </w:r>
                                      </w:p>
                                    </w:tc>
                                    <w:tc>
                                      <w:tcPr>
                                        <w:tcW w:w="960" w:type="dxa"/>
                                        <w:tcBorders>
                                          <w:top w:val="nil"/>
                                          <w:left w:val="nil"/>
                                          <w:bottom w:val="single" w:sz="4" w:space="0" w:color="auto"/>
                                          <w:right w:val="single" w:sz="4" w:space="0" w:color="auto"/>
                                        </w:tcBorders>
                                        <w:shd w:val="clear" w:color="000000" w:fill="B4C6E7"/>
                                        <w:noWrap/>
                                        <w:vAlign w:val="bottom"/>
                                        <w:hideMark/>
                                      </w:tcPr>
                                      <w:p w14:paraId="2733058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1800</w:t>
                                        </w:r>
                                      </w:p>
                                    </w:tc>
                                    <w:tc>
                                      <w:tcPr>
                                        <w:tcW w:w="960" w:type="dxa"/>
                                        <w:tcBorders>
                                          <w:top w:val="nil"/>
                                          <w:left w:val="nil"/>
                                          <w:bottom w:val="single" w:sz="4" w:space="0" w:color="auto"/>
                                          <w:right w:val="single" w:sz="4" w:space="0" w:color="auto"/>
                                        </w:tcBorders>
                                        <w:shd w:val="clear" w:color="000000" w:fill="B4C6E7"/>
                                        <w:noWrap/>
                                        <w:vAlign w:val="bottom"/>
                                        <w:hideMark/>
                                      </w:tcPr>
                                      <w:p w14:paraId="6B69154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bl>
                                <w:p w14:paraId="34FA4398" w14:textId="77777777" w:rsidR="00372C8C" w:rsidRPr="00EC03B9" w:rsidRDefault="00372C8C" w:rsidP="00284DD2">
                                  <w:pPr>
                                    <w:pStyle w:val="BlockHeading"/>
                                    <w:spacing w:line="240" w:lineRule="auto"/>
                                    <w:rPr>
                                      <w:rFonts w:ascii="Calibri" w:hAnsi="Calibri"/>
                                      <w:sz w:val="20"/>
                                    </w:rPr>
                                  </w:pPr>
                                  <w:r w:rsidRPr="00EC03B9">
                                    <w:rPr>
                                      <w:rFonts w:ascii="Calibri" w:hAnsi="Calibri"/>
                                      <w:sz w:val="20"/>
                                    </w:rPr>
                                    <w:t>A Recent Success</w:t>
                                  </w:r>
                                </w:p>
                                <w:p w14:paraId="7FFFE16D" w14:textId="77777777" w:rsidR="00372C8C" w:rsidRPr="00EC03B9" w:rsidRDefault="00372C8C" w:rsidP="00284DD2">
                                  <w:pPr>
                                    <w:pStyle w:val="BlockText"/>
                                    <w:spacing w:line="240" w:lineRule="auto"/>
                                    <w:rPr>
                                      <w:rFonts w:ascii="Calibri" w:hAnsi="Calibri"/>
                                      <w:sz w:val="20"/>
                                    </w:rPr>
                                  </w:pPr>
                                  <w:r w:rsidRPr="00EC03B9">
                                    <w:rPr>
                                      <w:rFonts w:ascii="Calibri" w:hAnsi="Calibri"/>
                                      <w:sz w:val="20"/>
                                    </w:rPr>
                                    <w:t>You might use a sidebar for a brief story about an important event or a company success story that you want to highlight.</w:t>
                                  </w:r>
                                </w:p>
                                <w:p w14:paraId="1678102E" w14:textId="01BF7111" w:rsidR="00372C8C" w:rsidRPr="00EC03B9" w:rsidRDefault="00372C8C" w:rsidP="00284DD2">
                                  <w:pPr>
                                    <w:pStyle w:val="BlockText"/>
                                    <w:spacing w:line="240" w:lineRule="auto"/>
                                    <w:rPr>
                                      <w:rFonts w:ascii="Calibri" w:hAnsi="Calibri"/>
                                      <w:sz w:val="20"/>
                                    </w:rPr>
                                  </w:pPr>
                                  <w:r w:rsidRPr="00EC03B9">
                                    <w:rPr>
                                      <w:rFonts w:ascii="Calibri" w:hAnsi="Calibri"/>
                                      <w:sz w:val="20"/>
                                    </w:rPr>
                                    <w:t>This is also a wonderful place to show off your mission statement or other content you want to highlight boldly in every issue, such as upcoming events.</w:t>
                                  </w:r>
                                </w:p>
                              </w:tc>
                            </w:tr>
                            <w:tr w:rsidR="00372C8C" w14:paraId="3CBDCA82" w14:textId="77777777" w:rsidTr="003E0DEB">
                              <w:trPr>
                                <w:trHeight w:hRule="exact" w:val="288"/>
                              </w:trPr>
                              <w:tc>
                                <w:tcPr>
                                  <w:tcW w:w="3686" w:type="dxa"/>
                                </w:tcPr>
                                <w:p w14:paraId="144F2EA9" w14:textId="3C3C1DDE" w:rsidR="00372C8C" w:rsidRPr="00EC03B9" w:rsidRDefault="00372C8C" w:rsidP="00284DD2">
                                  <w:pPr>
                                    <w:spacing w:line="240" w:lineRule="auto"/>
                                    <w:rPr>
                                      <w:rFonts w:ascii="Calibri" w:hAnsi="Calibri"/>
                                    </w:rPr>
                                  </w:pPr>
                                  <w:r>
                                    <w:rPr>
                                      <w:rFonts w:ascii="Calibri" w:hAnsi="Calibri"/>
                                    </w:rPr>
                                    <w:t xml:space="preserve">     </w:t>
                                  </w:r>
                                </w:p>
                              </w:tc>
                            </w:tr>
                            <w:tr w:rsidR="00372C8C" w14:paraId="2E5488C6" w14:textId="77777777" w:rsidTr="003E0DEB">
                              <w:trPr>
                                <w:trHeight w:hRule="exact" w:val="288"/>
                              </w:trPr>
                              <w:tc>
                                <w:tcPr>
                                  <w:tcW w:w="3686" w:type="dxa"/>
                                </w:tcPr>
                                <w:p w14:paraId="16BEBC8F" w14:textId="69774113" w:rsidR="00372C8C" w:rsidRDefault="00372C8C" w:rsidP="00284DD2">
                                  <w:pPr>
                                    <w:spacing w:line="240" w:lineRule="auto"/>
                                    <w:rPr>
                                      <w:rFonts w:ascii="Calibri" w:hAnsi="Calibri"/>
                                    </w:rPr>
                                  </w:pPr>
                                  <w:r>
                                    <w:rPr>
                                      <w:rFonts w:ascii="Calibri" w:hAnsi="Calibri"/>
                                    </w:rPr>
                                    <w:t>Dave Taylor our new Secretary</w:t>
                                  </w:r>
                                </w:p>
                              </w:tc>
                            </w:tr>
                            <w:tr w:rsidR="00372C8C" w14:paraId="36884969" w14:textId="77777777" w:rsidTr="003E0DEB">
                              <w:trPr>
                                <w:trHeight w:hRule="exact" w:val="288"/>
                              </w:trPr>
                              <w:tc>
                                <w:tcPr>
                                  <w:tcW w:w="3686" w:type="dxa"/>
                                </w:tcPr>
                                <w:p w14:paraId="10981C74" w14:textId="452E33AD" w:rsidR="00372C8C" w:rsidRDefault="00372C8C" w:rsidP="00284DD2">
                                  <w:pPr>
                                    <w:spacing w:line="240" w:lineRule="auto"/>
                                    <w:rPr>
                                      <w:rFonts w:ascii="Calibri" w:hAnsi="Calibri"/>
                                    </w:rPr>
                                  </w:pPr>
                                </w:p>
                              </w:tc>
                            </w:tr>
                            <w:tr w:rsidR="00372C8C" w14:paraId="0C18BEF7" w14:textId="77777777" w:rsidTr="00E26CD7">
                              <w:trPr>
                                <w:trHeight w:hRule="exact" w:val="5841"/>
                              </w:trPr>
                              <w:tc>
                                <w:tcPr>
                                  <w:tcW w:w="3686" w:type="dxa"/>
                                </w:tcPr>
                                <w:p w14:paraId="5DCFE889" w14:textId="5D5FA3B4" w:rsidR="00372C8C" w:rsidRDefault="00372C8C" w:rsidP="00284DD2">
                                  <w:pPr>
                                    <w:spacing w:line="240" w:lineRule="auto"/>
                                    <w:rPr>
                                      <w:rFonts w:ascii="Calibri" w:hAnsi="Calibri"/>
                                    </w:rPr>
                                  </w:pPr>
                                  <w:r>
                                    <w:rPr>
                                      <w:noProof/>
                                      <w:lang w:val="en-AU" w:eastAsia="en-AU"/>
                                    </w:rPr>
                                    <w:drawing>
                                      <wp:inline distT="0" distB="0" distL="0" distR="0" wp14:anchorId="3918262E" wp14:editId="4A504EC7">
                                        <wp:extent cx="2495550" cy="296769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9322" cy="3019753"/>
                                                </a:xfrm>
                                                <a:prstGeom prst="rect">
                                                  <a:avLst/>
                                                </a:prstGeom>
                                                <a:noFill/>
                                                <a:ln>
                                                  <a:noFill/>
                                                </a:ln>
                                              </pic:spPr>
                                            </pic:pic>
                                          </a:graphicData>
                                        </a:graphic>
                                      </wp:inline>
                                    </w:drawing>
                                  </w:r>
                                </w:p>
                              </w:tc>
                            </w:tr>
                            <w:tr w:rsidR="00372C8C" w14:paraId="58304493" w14:textId="77777777" w:rsidTr="00FB617B">
                              <w:trPr>
                                <w:trHeight w:hRule="exact" w:val="4995"/>
                              </w:trPr>
                              <w:tc>
                                <w:tcPr>
                                  <w:tcW w:w="3686" w:type="dxa"/>
                                </w:tcPr>
                                <w:p w14:paraId="39DF1A4D" w14:textId="1D4FC5B5" w:rsidR="00372C8C" w:rsidRDefault="00372C8C" w:rsidP="00E26CD7">
                                  <w:pPr>
                                    <w:keepNext/>
                                    <w:spacing w:line="240" w:lineRule="auto"/>
                                  </w:pPr>
                                </w:p>
                                <w:p w14:paraId="2AA006C4" w14:textId="380BDB0C" w:rsidR="00372C8C" w:rsidRDefault="00372C8C" w:rsidP="00E26CD7">
                                  <w:pPr>
                                    <w:pStyle w:val="Caption"/>
                                    <w:rPr>
                                      <w:rFonts w:ascii="Calibri" w:hAnsi="Calibri"/>
                                    </w:rPr>
                                  </w:pPr>
                                </w:p>
                              </w:tc>
                            </w:tr>
                            <w:tr w:rsidR="00372C8C" w14:paraId="1EB3B570" w14:textId="77777777" w:rsidTr="003E0DEB">
                              <w:trPr>
                                <w:trHeight w:hRule="exact" w:val="288"/>
                              </w:trPr>
                              <w:tc>
                                <w:tcPr>
                                  <w:tcW w:w="3686" w:type="dxa"/>
                                </w:tcPr>
                                <w:p w14:paraId="6631C732" w14:textId="77777777" w:rsidR="00372C8C" w:rsidRDefault="00372C8C" w:rsidP="00284DD2">
                                  <w:pPr>
                                    <w:spacing w:line="240" w:lineRule="auto"/>
                                    <w:rPr>
                                      <w:rFonts w:ascii="Calibri" w:hAnsi="Calibri"/>
                                    </w:rPr>
                                  </w:pPr>
                                </w:p>
                              </w:tc>
                            </w:tr>
                            <w:tr w:rsidR="00372C8C" w14:paraId="46AEC310" w14:textId="77777777" w:rsidTr="003E0DEB">
                              <w:trPr>
                                <w:trHeight w:hRule="exact" w:val="3312"/>
                              </w:trPr>
                              <w:tc>
                                <w:tcPr>
                                  <w:tcW w:w="3686" w:type="dxa"/>
                                </w:tcPr>
                                <w:p w14:paraId="580EB125" w14:textId="42A649CB" w:rsidR="00372C8C" w:rsidRDefault="00372C8C" w:rsidP="00284DD2">
                                  <w:pPr>
                                    <w:spacing w:line="240" w:lineRule="auto"/>
                                  </w:pPr>
                                </w:p>
                              </w:tc>
                            </w:tr>
                          </w:tbl>
                          <w:p w14:paraId="3A4D68E7" w14:textId="661217FE" w:rsidR="00372C8C" w:rsidRPr="005E3685" w:rsidRDefault="00372C8C" w:rsidP="005F70AB">
                            <w:r>
                              <w:t>Michael Stove at recent Mt Penang Parkrun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458CE" id="_x0000_t202" coordsize="21600,21600" o:spt="202" path="m,l,21600r21600,l21600,xe">
                <v:stroke joinstyle="miter"/>
                <v:path gradientshapeok="t" o:connecttype="rect"/>
              </v:shapetype>
              <v:shape id="Text Box 1" o:spid="_x0000_s1026" type="#_x0000_t202" alt="Text box sidebar for laying out a highlighted story and photo." style="position:absolute;margin-left:0;margin-top:149.25pt;width:185.25pt;height:584.25pt;z-index:25165824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" o:allowoverlap="f" fillcolor="#f4ba9b [1301]"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686"/>
                      </w:tblGrid>
                      <w:tr w:rsidR="00372C8C" w14:paraId="171178AC" w14:textId="77777777" w:rsidTr="003E0DEB">
                        <w:trPr>
                          <w:trHeight w:hRule="exact" w:val="6048"/>
                        </w:trPr>
                        <w:tc>
                          <w:tcPr>
                            <w:tcW w:w="3686" w:type="dxa"/>
                            <w:shd w:val="clear" w:color="auto" w:fill="A5300F" w:themeFill="accent1"/>
                            <w:tcMar>
                              <w:top w:w="288" w:type="dxa"/>
                              <w:bottom w:w="288" w:type="dxa"/>
                            </w:tcMar>
                          </w:tcPr>
                          <w:p w14:paraId="7E0DCCCD" w14:textId="529F3D54"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President</w:t>
                            </w:r>
                            <w:r w:rsidRPr="00135795">
                              <w:rPr>
                                <w:rFonts w:ascii="Calibri" w:hAnsi="Calibri" w:cstheme="minorHAnsi"/>
                                <w:color w:val="FFFFFF" w:themeColor="background1"/>
                                <w:lang w:val="en-AU" w:eastAsia="en-AU"/>
                              </w:rPr>
                              <w:t xml:space="preserve">:                         </w:t>
                            </w:r>
                            <w:r>
                              <w:rPr>
                                <w:rFonts w:ascii="Calibri" w:hAnsi="Calibri" w:cstheme="minorHAnsi"/>
                                <w:color w:val="FFFFFF" w:themeColor="background1"/>
                                <w:lang w:val="en-AU" w:eastAsia="en-AU"/>
                              </w:rPr>
                              <w:t>Vacant</w:t>
                            </w:r>
                          </w:p>
                          <w:p w14:paraId="7276C22A" w14:textId="18E93497"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Vice President:          </w:t>
                            </w: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 </w:t>
                            </w:r>
                            <w:r>
                              <w:rPr>
                                <w:rFonts w:ascii="Calibri" w:hAnsi="Calibri" w:cstheme="minorHAnsi"/>
                                <w:color w:val="FFFFFF" w:themeColor="background1"/>
                                <w:lang w:val="en-AU" w:eastAsia="en-AU"/>
                              </w:rPr>
                              <w:t>Vacant</w:t>
                            </w:r>
                          </w:p>
                          <w:p w14:paraId="5103C276" w14:textId="6D57F9E5"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Treasurer:                   </w:t>
                            </w: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 </w:t>
                            </w:r>
                            <w:r>
                              <w:rPr>
                                <w:rFonts w:ascii="Calibri" w:hAnsi="Calibri" w:cstheme="minorHAnsi"/>
                                <w:color w:val="FFFFFF" w:themeColor="background1"/>
                                <w:lang w:val="en-AU" w:eastAsia="en-AU"/>
                              </w:rPr>
                              <w:t>John Gately</w:t>
                            </w:r>
                          </w:p>
                          <w:p w14:paraId="184816CA" w14:textId="743AA134"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Secretary:                      </w:t>
                            </w:r>
                            <w:r>
                              <w:rPr>
                                <w:rFonts w:ascii="Calibri" w:hAnsi="Calibri" w:cstheme="minorHAnsi"/>
                                <w:color w:val="FFFFFF" w:themeColor="background1"/>
                                <w:lang w:val="en-AU" w:eastAsia="en-AU"/>
                              </w:rPr>
                              <w:t xml:space="preserve">   Dave Taylor</w:t>
                            </w:r>
                          </w:p>
                          <w:p w14:paraId="209F08C5" w14:textId="631AAD71"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Committee:                   </w:t>
                            </w: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Shane Batkin</w:t>
                            </w:r>
                          </w:p>
                          <w:p w14:paraId="102028B0" w14:textId="117CAD95" w:rsidR="00372C8C"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Roger Moresi</w:t>
                            </w:r>
                          </w:p>
                          <w:p w14:paraId="205F6102" w14:textId="1F2D65D9" w:rsidR="00372C8C"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Jason Vella  </w:t>
                            </w:r>
                          </w:p>
                          <w:p w14:paraId="05B6CE5D" w14:textId="620ED03F"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sidRPr="00EC03B9">
                              <w:rPr>
                                <w:rFonts w:ascii="Calibri" w:hAnsi="Calibri" w:cstheme="minorHAnsi"/>
                                <w:color w:val="FFFFFF" w:themeColor="background1"/>
                                <w:lang w:val="en-AU" w:eastAsia="en-AU"/>
                              </w:rPr>
                              <w:t xml:space="preserve">WARR Captain:           </w:t>
                            </w: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 xml:space="preserve">Roger </w:t>
                            </w:r>
                            <w:proofErr w:type="spellStart"/>
                            <w:r w:rsidRPr="00EC03B9">
                              <w:rPr>
                                <w:rFonts w:ascii="Calibri" w:hAnsi="Calibri" w:cstheme="minorHAnsi"/>
                                <w:color w:val="FFFFFF" w:themeColor="background1"/>
                                <w:lang w:val="en-AU" w:eastAsia="en-AU"/>
                              </w:rPr>
                              <w:t>Moresi</w:t>
                            </w:r>
                            <w:proofErr w:type="spellEnd"/>
                          </w:p>
                          <w:p w14:paraId="51176D7F" w14:textId="77777777"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w:t>
                            </w:r>
                            <w:r w:rsidRPr="00EC03B9">
                              <w:rPr>
                                <w:rFonts w:ascii="Calibri" w:hAnsi="Calibri" w:cstheme="minorHAnsi"/>
                                <w:color w:val="FFFFFF" w:themeColor="background1"/>
                                <w:lang w:val="en-AU" w:eastAsia="en-AU"/>
                              </w:rPr>
                              <w:t>Details for the QRC account are:</w:t>
                            </w:r>
                          </w:p>
                          <w:p w14:paraId="21944621" w14:textId="22D0A3B4" w:rsidR="00372C8C" w:rsidRDefault="00372C8C" w:rsidP="00FB4011">
                            <w:pPr>
                              <w:autoSpaceDE w:val="0"/>
                              <w:autoSpaceDN w:val="0"/>
                              <w:adjustRightInd w:val="0"/>
                              <w:spacing w:line="240" w:lineRule="auto"/>
                              <w:rPr>
                                <w:rFonts w:ascii="Calibri" w:hAnsi="Calibri" w:cstheme="minorHAnsi"/>
                                <w:color w:val="FFFFFF" w:themeColor="background1"/>
                                <w:lang w:val="en-AU" w:eastAsia="en-AU"/>
                              </w:rPr>
                            </w:pPr>
                            <w:r>
                              <w:rPr>
                                <w:rFonts w:ascii="Calibri" w:hAnsi="Calibri" w:cstheme="minorHAnsi"/>
                                <w:color w:val="FFFFFF" w:themeColor="background1"/>
                                <w:lang w:val="en-AU" w:eastAsia="en-AU"/>
                              </w:rPr>
                              <w:t xml:space="preserve">  Qudos Bank</w:t>
                            </w:r>
                          </w:p>
                          <w:p w14:paraId="105FC7E3" w14:textId="77777777" w:rsidR="00372C8C" w:rsidRPr="00EC03B9" w:rsidRDefault="00372C8C" w:rsidP="00C93CF3">
                            <w:pPr>
                              <w:autoSpaceDE w:val="0"/>
                              <w:autoSpaceDN w:val="0"/>
                              <w:adjustRightInd w:val="0"/>
                              <w:spacing w:line="240" w:lineRule="auto"/>
                              <w:rPr>
                                <w:rFonts w:ascii="Calibri" w:hAnsi="Calibri" w:cstheme="minorHAnsi"/>
                                <w:b/>
                                <w:color w:val="FFFFFF" w:themeColor="background1"/>
                                <w:lang w:val="en-AU" w:eastAsia="en-AU"/>
                              </w:rPr>
                            </w:pPr>
                            <w:r w:rsidRPr="00EC03B9">
                              <w:rPr>
                                <w:rFonts w:ascii="Calibri" w:hAnsi="Calibri" w:cstheme="minorHAnsi"/>
                                <w:b/>
                                <w:color w:val="FFFFFF" w:themeColor="background1"/>
                                <w:lang w:val="en-AU" w:eastAsia="en-AU"/>
                              </w:rPr>
                              <w:t>BSB 704 865\ Account: 02166990</w:t>
                            </w:r>
                          </w:p>
                          <w:p w14:paraId="45840C9B" w14:textId="77777777" w:rsidR="00372C8C" w:rsidRPr="00EC03B9" w:rsidRDefault="00372C8C" w:rsidP="00C93CF3">
                            <w:pPr>
                              <w:autoSpaceDE w:val="0"/>
                              <w:autoSpaceDN w:val="0"/>
                              <w:adjustRightInd w:val="0"/>
                              <w:spacing w:line="240" w:lineRule="auto"/>
                              <w:rPr>
                                <w:rFonts w:ascii="Calibri" w:hAnsi="Calibri" w:cstheme="minorHAnsi"/>
                                <w:b/>
                                <w:color w:val="FFFFFF" w:themeColor="background1"/>
                                <w:lang w:val="en-AU" w:eastAsia="en-AU"/>
                              </w:rPr>
                            </w:pPr>
                            <w:r>
                              <w:rPr>
                                <w:rFonts w:ascii="Calibri" w:hAnsi="Calibri" w:cstheme="minorHAnsi"/>
                                <w:b/>
                                <w:color w:val="FFFFFF" w:themeColor="background1"/>
                                <w:lang w:val="en-AU" w:eastAsia="en-AU"/>
                              </w:rPr>
                              <w:t xml:space="preserve">  </w:t>
                            </w:r>
                            <w:r w:rsidRPr="00EC03B9">
                              <w:rPr>
                                <w:rFonts w:ascii="Calibri" w:hAnsi="Calibri" w:cstheme="minorHAnsi"/>
                                <w:b/>
                                <w:color w:val="FFFFFF" w:themeColor="background1"/>
                                <w:lang w:val="en-AU" w:eastAsia="en-AU"/>
                              </w:rPr>
                              <w:t>Name: QAN</w:t>
                            </w:r>
                          </w:p>
                          <w:p w14:paraId="75E47889" w14:textId="77777777" w:rsidR="00372C8C" w:rsidRPr="00EC03B9" w:rsidRDefault="00372C8C" w:rsidP="00C93CF3">
                            <w:pPr>
                              <w:spacing w:line="240" w:lineRule="auto"/>
                              <w:rPr>
                                <w:rFonts w:ascii="Calibri" w:hAnsi="Calibri" w:cstheme="minorHAnsi"/>
                                <w:i/>
                                <w:color w:val="FFFFFF" w:themeColor="background1"/>
                                <w:lang w:val="en-AU" w:eastAsia="en-AU"/>
                              </w:rPr>
                            </w:pPr>
                            <w:r>
                              <w:rPr>
                                <w:rFonts w:ascii="Calibri" w:hAnsi="Calibri" w:cstheme="minorHAnsi"/>
                                <w:b/>
                                <w:color w:val="FFFFFF" w:themeColor="background1"/>
                                <w:lang w:val="en-AU" w:eastAsia="en-AU"/>
                              </w:rPr>
                              <w:t xml:space="preserve">  </w:t>
                            </w:r>
                            <w:r w:rsidRPr="00EC03B9">
                              <w:rPr>
                                <w:rFonts w:ascii="Calibri" w:hAnsi="Calibri" w:cstheme="minorHAnsi"/>
                                <w:b/>
                                <w:color w:val="FFFFFF" w:themeColor="background1"/>
                                <w:lang w:val="en-AU" w:eastAsia="en-AU"/>
                              </w:rPr>
                              <w:t>Description</w:t>
                            </w:r>
                            <w:r w:rsidRPr="00EC03B9">
                              <w:rPr>
                                <w:rFonts w:ascii="Calibri" w:hAnsi="Calibri" w:cstheme="minorHAnsi"/>
                                <w:b/>
                                <w:i/>
                                <w:color w:val="FFFFFF" w:themeColor="background1"/>
                                <w:lang w:val="en-AU" w:eastAsia="en-AU"/>
                              </w:rPr>
                              <w:t>: please insert your name</w:t>
                            </w:r>
                          </w:p>
                          <w:p w14:paraId="3924FE8B" w14:textId="23A4A08B" w:rsidR="00372C8C" w:rsidRPr="00EC03B9" w:rsidRDefault="00372C8C" w:rsidP="00FB4011">
                            <w:pPr>
                              <w:autoSpaceDE w:val="0"/>
                              <w:autoSpaceDN w:val="0"/>
                              <w:adjustRightInd w:val="0"/>
                              <w:spacing w:line="240" w:lineRule="auto"/>
                              <w:rPr>
                                <w:rFonts w:ascii="Calibri" w:hAnsi="Calibri" w:cstheme="minorHAnsi"/>
                                <w:color w:val="FFFFFF" w:themeColor="background1"/>
                                <w:lang w:val="en-AU" w:eastAsia="en-AU"/>
                              </w:rPr>
                            </w:pPr>
                          </w:p>
                          <w:tbl>
                            <w:tblPr>
                              <w:tblW w:w="12820" w:type="dxa"/>
                              <w:tblLayout w:type="fixed"/>
                              <w:tblLook w:val="04A0" w:firstRow="1" w:lastRow="0" w:firstColumn="1" w:lastColumn="0" w:noHBand="0" w:noVBand="1"/>
                            </w:tblPr>
                            <w:tblGrid>
                              <w:gridCol w:w="2780"/>
                              <w:gridCol w:w="1400"/>
                              <w:gridCol w:w="960"/>
                              <w:gridCol w:w="960"/>
                              <w:gridCol w:w="960"/>
                              <w:gridCol w:w="960"/>
                              <w:gridCol w:w="960"/>
                              <w:gridCol w:w="960"/>
                              <w:gridCol w:w="960"/>
                              <w:gridCol w:w="960"/>
                              <w:gridCol w:w="960"/>
                            </w:tblGrid>
                            <w:tr w:rsidR="00372C8C" w:rsidRPr="00755544" w14:paraId="37D508DF" w14:textId="77777777" w:rsidTr="00C93CF3">
                              <w:trPr>
                                <w:trHeight w:val="300"/>
                              </w:trPr>
                              <w:tc>
                                <w:tcPr>
                                  <w:tcW w:w="2780" w:type="dxa"/>
                                  <w:tcBorders>
                                    <w:top w:val="nil"/>
                                    <w:left w:val="nil"/>
                                    <w:bottom w:val="nil"/>
                                    <w:right w:val="nil"/>
                                  </w:tcBorders>
                                  <w:shd w:val="clear" w:color="auto" w:fill="auto"/>
                                  <w:noWrap/>
                                  <w:vAlign w:val="bottom"/>
                                </w:tcPr>
                                <w:p w14:paraId="50532632" w14:textId="31B8B4F1"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1400" w:type="dxa"/>
                                  <w:tcBorders>
                                    <w:top w:val="nil"/>
                                    <w:left w:val="nil"/>
                                    <w:bottom w:val="nil"/>
                                    <w:right w:val="nil"/>
                                  </w:tcBorders>
                                  <w:shd w:val="clear" w:color="auto" w:fill="auto"/>
                                  <w:noWrap/>
                                  <w:vAlign w:val="bottom"/>
                                  <w:hideMark/>
                                </w:tcPr>
                                <w:p w14:paraId="20ED2D93"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960" w:type="dxa"/>
                                  <w:tcBorders>
                                    <w:top w:val="nil"/>
                                    <w:left w:val="nil"/>
                                    <w:bottom w:val="nil"/>
                                    <w:right w:val="nil"/>
                                  </w:tcBorders>
                                  <w:shd w:val="clear" w:color="auto" w:fill="auto"/>
                                  <w:noWrap/>
                                  <w:vAlign w:val="bottom"/>
                                  <w:hideMark/>
                                </w:tcPr>
                                <w:p w14:paraId="45FA18F9"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269CE79E"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6C6E6619"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624FB4C8"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26D7457C"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2B915DF2"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02CDD3BA" w14:textId="77777777" w:rsidR="00372C8C" w:rsidRPr="00755544" w:rsidRDefault="00372C8C" w:rsidP="00755544">
                                  <w:pPr>
                                    <w:spacing w:after="0" w:line="240" w:lineRule="auto"/>
                                    <w:jc w:val="center"/>
                                    <w:rPr>
                                      <w:rFonts w:ascii="Times New Roman" w:eastAsia="Times New Roman" w:hAnsi="Times New Roman" w:cs="Times New Roman"/>
                                      <w:color w:val="auto"/>
                                      <w:kern w:val="0"/>
                                      <w:lang w:val="en-AU" w:eastAsia="en-AU"/>
                                      <w14:ligatures w14:val="none"/>
                                    </w:rPr>
                                  </w:pPr>
                                </w:p>
                              </w:tc>
                              <w:tc>
                                <w:tcPr>
                                  <w:tcW w:w="960" w:type="dxa"/>
                                  <w:tcBorders>
                                    <w:top w:val="nil"/>
                                    <w:left w:val="nil"/>
                                    <w:bottom w:val="nil"/>
                                    <w:right w:val="nil"/>
                                  </w:tcBorders>
                                  <w:shd w:val="clear" w:color="auto" w:fill="auto"/>
                                  <w:noWrap/>
                                  <w:vAlign w:val="bottom"/>
                                  <w:hideMark/>
                                </w:tcPr>
                                <w:p w14:paraId="2D402CA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w:t>
                                  </w:r>
                                </w:p>
                              </w:tc>
                              <w:tc>
                                <w:tcPr>
                                  <w:tcW w:w="960" w:type="dxa"/>
                                  <w:tcBorders>
                                    <w:top w:val="nil"/>
                                    <w:left w:val="nil"/>
                                    <w:bottom w:val="nil"/>
                                    <w:right w:val="nil"/>
                                  </w:tcBorders>
                                  <w:shd w:val="clear" w:color="auto" w:fill="auto"/>
                                  <w:noWrap/>
                                  <w:vAlign w:val="bottom"/>
                                  <w:hideMark/>
                                </w:tcPr>
                                <w:p w14:paraId="11FD273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p>
                              </w:tc>
                            </w:tr>
                            <w:tr w:rsidR="00372C8C" w:rsidRPr="00755544" w14:paraId="417193B1" w14:textId="77777777" w:rsidTr="00C93CF3">
                              <w:trPr>
                                <w:trHeight w:val="300"/>
                              </w:trPr>
                              <w:tc>
                                <w:tcPr>
                                  <w:tcW w:w="2780" w:type="dxa"/>
                                  <w:tcBorders>
                                    <w:top w:val="single" w:sz="4" w:space="0" w:color="auto"/>
                                    <w:left w:val="single" w:sz="4" w:space="0" w:color="auto"/>
                                    <w:bottom w:val="single" w:sz="4" w:space="0" w:color="auto"/>
                                    <w:right w:val="single" w:sz="4" w:space="0" w:color="auto"/>
                                  </w:tcBorders>
                                  <w:shd w:val="clear" w:color="000000" w:fill="C6E0B4"/>
                                  <w:noWrap/>
                                  <w:vAlign w:val="bottom"/>
                                </w:tcPr>
                                <w:p w14:paraId="02C221D7" w14:textId="160256AC"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1400" w:type="dxa"/>
                                  <w:tcBorders>
                                    <w:top w:val="single" w:sz="4" w:space="0" w:color="auto"/>
                                    <w:left w:val="nil"/>
                                    <w:bottom w:val="single" w:sz="4" w:space="0" w:color="auto"/>
                                    <w:right w:val="single" w:sz="4" w:space="0" w:color="auto"/>
                                  </w:tcBorders>
                                  <w:shd w:val="clear" w:color="000000" w:fill="C6E0B4"/>
                                  <w:noWrap/>
                                  <w:vAlign w:val="bottom"/>
                                  <w:hideMark/>
                                </w:tcPr>
                                <w:p w14:paraId="6C98EBE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419DE81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61DE752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S</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2E404F9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M</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743A8D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L</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0562B14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XL</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3637F36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XXXL</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1B81342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Total No</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46BB449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Cost</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19432F1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Paid</w:t>
                                  </w:r>
                                </w:p>
                              </w:tc>
                            </w:tr>
                            <w:tr w:rsidR="00372C8C" w:rsidRPr="00755544" w14:paraId="6FB2B472" w14:textId="77777777" w:rsidTr="00C93CF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D3BB216" w14:textId="72C3C525"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1400" w:type="dxa"/>
                                  <w:tcBorders>
                                    <w:top w:val="nil"/>
                                    <w:left w:val="nil"/>
                                    <w:bottom w:val="single" w:sz="4" w:space="0" w:color="auto"/>
                                    <w:right w:val="single" w:sz="4" w:space="0" w:color="auto"/>
                                  </w:tcBorders>
                                  <w:shd w:val="clear" w:color="auto" w:fill="auto"/>
                                  <w:vAlign w:val="bottom"/>
                                  <w:hideMark/>
                                </w:tcPr>
                                <w:p w14:paraId="362BC61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85B40D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6FD4365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34F86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7A2A50C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44698F1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0A3A3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40D3850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0DA3023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4197981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766A23AD" w14:textId="77777777" w:rsidTr="00C93CF3">
                              <w:trPr>
                                <w:trHeight w:val="375"/>
                              </w:trPr>
                              <w:tc>
                                <w:tcPr>
                                  <w:tcW w:w="2780" w:type="dxa"/>
                                  <w:tcBorders>
                                    <w:top w:val="nil"/>
                                    <w:left w:val="single" w:sz="4" w:space="0" w:color="auto"/>
                                    <w:bottom w:val="single" w:sz="4" w:space="0" w:color="auto"/>
                                    <w:right w:val="single" w:sz="4" w:space="0" w:color="auto"/>
                                  </w:tcBorders>
                                  <w:shd w:val="clear" w:color="auto" w:fill="auto"/>
                                  <w:vAlign w:val="bottom"/>
                                </w:tcPr>
                                <w:p w14:paraId="35C1708D" w14:textId="5B6F134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p>
                              </w:tc>
                              <w:tc>
                                <w:tcPr>
                                  <w:tcW w:w="1400" w:type="dxa"/>
                                  <w:tcBorders>
                                    <w:top w:val="nil"/>
                                    <w:left w:val="nil"/>
                                    <w:bottom w:val="single" w:sz="4" w:space="0" w:color="auto"/>
                                    <w:right w:val="single" w:sz="4" w:space="0" w:color="auto"/>
                                  </w:tcBorders>
                                  <w:shd w:val="clear" w:color="auto" w:fill="auto"/>
                                  <w:vAlign w:val="bottom"/>
                                  <w:hideMark/>
                                </w:tcPr>
                                <w:p w14:paraId="5907A3D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52662E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CACF6E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289FF7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319A35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99BFBC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017ADF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77A4D1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29ECAC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120</w:t>
                                  </w:r>
                                </w:p>
                              </w:tc>
                              <w:tc>
                                <w:tcPr>
                                  <w:tcW w:w="960" w:type="dxa"/>
                                  <w:tcBorders>
                                    <w:top w:val="nil"/>
                                    <w:left w:val="nil"/>
                                    <w:bottom w:val="single" w:sz="4" w:space="0" w:color="auto"/>
                                    <w:right w:val="single" w:sz="4" w:space="0" w:color="auto"/>
                                  </w:tcBorders>
                                  <w:shd w:val="clear" w:color="auto" w:fill="auto"/>
                                  <w:noWrap/>
                                  <w:vAlign w:val="bottom"/>
                                  <w:hideMark/>
                                </w:tcPr>
                                <w:p w14:paraId="77B1ADE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6E96D326"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60E7A83F"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Roger Moresi and Rob G</w:t>
                                  </w:r>
                                </w:p>
                              </w:tc>
                              <w:tc>
                                <w:tcPr>
                                  <w:tcW w:w="1400" w:type="dxa"/>
                                  <w:tcBorders>
                                    <w:top w:val="nil"/>
                                    <w:left w:val="nil"/>
                                    <w:bottom w:val="single" w:sz="4" w:space="0" w:color="auto"/>
                                    <w:right w:val="single" w:sz="4" w:space="0" w:color="auto"/>
                                  </w:tcBorders>
                                  <w:shd w:val="clear" w:color="auto" w:fill="auto"/>
                                  <w:noWrap/>
                                  <w:vAlign w:val="bottom"/>
                                  <w:hideMark/>
                                </w:tcPr>
                                <w:p w14:paraId="322E513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5EEFDD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C8C8D1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70DE52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1DDB2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36DE91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A9339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0ADA3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7461C77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662D2FF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7B7346E7"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2B2F5BA2"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Stella Crisafi</w:t>
                                  </w:r>
                                </w:p>
                              </w:tc>
                              <w:tc>
                                <w:tcPr>
                                  <w:tcW w:w="1400" w:type="dxa"/>
                                  <w:tcBorders>
                                    <w:top w:val="nil"/>
                                    <w:left w:val="nil"/>
                                    <w:bottom w:val="single" w:sz="4" w:space="0" w:color="auto"/>
                                    <w:right w:val="single" w:sz="4" w:space="0" w:color="auto"/>
                                  </w:tcBorders>
                                  <w:shd w:val="clear" w:color="auto" w:fill="auto"/>
                                  <w:noWrap/>
                                  <w:vAlign w:val="bottom"/>
                                  <w:hideMark/>
                                </w:tcPr>
                                <w:p w14:paraId="52DB0F0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8DC235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45538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A1D9A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227A85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167124A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983D3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470337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7F72BAE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6F7876D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E9C8F1C"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10740C6C" w14:textId="46F72FAE"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Jackson &amp; Indiana Stan?</w:t>
                                  </w:r>
                                </w:p>
                              </w:tc>
                              <w:tc>
                                <w:tcPr>
                                  <w:tcW w:w="1400" w:type="dxa"/>
                                  <w:tcBorders>
                                    <w:top w:val="nil"/>
                                    <w:left w:val="nil"/>
                                    <w:bottom w:val="single" w:sz="4" w:space="0" w:color="auto"/>
                                    <w:right w:val="single" w:sz="4" w:space="0" w:color="auto"/>
                                  </w:tcBorders>
                                  <w:shd w:val="clear" w:color="auto" w:fill="auto"/>
                                  <w:noWrap/>
                                  <w:vAlign w:val="bottom"/>
                                  <w:hideMark/>
                                </w:tcPr>
                                <w:p w14:paraId="4F0D527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refer hatch</w:t>
                                  </w:r>
                                </w:p>
                              </w:tc>
                              <w:tc>
                                <w:tcPr>
                                  <w:tcW w:w="960" w:type="dxa"/>
                                  <w:tcBorders>
                                    <w:top w:val="nil"/>
                                    <w:left w:val="nil"/>
                                    <w:bottom w:val="single" w:sz="4" w:space="0" w:color="auto"/>
                                    <w:right w:val="single" w:sz="4" w:space="0" w:color="auto"/>
                                  </w:tcBorders>
                                  <w:shd w:val="clear" w:color="auto" w:fill="auto"/>
                                  <w:noWrap/>
                                  <w:vAlign w:val="bottom"/>
                                  <w:hideMark/>
                                </w:tcPr>
                                <w:p w14:paraId="4D227BA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EEE5AE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9225AA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5FDD4B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5D5AAC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630C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58AD00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95BBF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5FCEE10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0D60C19"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72AE169"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Pamela Hatch (VIC)</w:t>
                                  </w:r>
                                </w:p>
                              </w:tc>
                              <w:tc>
                                <w:tcPr>
                                  <w:tcW w:w="1400" w:type="dxa"/>
                                  <w:tcBorders>
                                    <w:top w:val="nil"/>
                                    <w:left w:val="nil"/>
                                    <w:bottom w:val="single" w:sz="4" w:space="0" w:color="auto"/>
                                    <w:right w:val="single" w:sz="4" w:space="0" w:color="auto"/>
                                  </w:tcBorders>
                                  <w:shd w:val="clear" w:color="auto" w:fill="auto"/>
                                  <w:noWrap/>
                                  <w:vAlign w:val="bottom"/>
                                  <w:hideMark/>
                                </w:tcPr>
                                <w:p w14:paraId="43167AD8" w14:textId="4A0F88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plus, family</w:t>
                                  </w:r>
                                </w:p>
                              </w:tc>
                              <w:tc>
                                <w:tcPr>
                                  <w:tcW w:w="960" w:type="dxa"/>
                                  <w:tcBorders>
                                    <w:top w:val="nil"/>
                                    <w:left w:val="nil"/>
                                    <w:bottom w:val="single" w:sz="4" w:space="0" w:color="auto"/>
                                    <w:right w:val="single" w:sz="4" w:space="0" w:color="auto"/>
                                  </w:tcBorders>
                                  <w:shd w:val="clear" w:color="auto" w:fill="auto"/>
                                  <w:noWrap/>
                                  <w:vAlign w:val="bottom"/>
                                  <w:hideMark/>
                                </w:tcPr>
                                <w:p w14:paraId="50739A7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7DFAAE6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02D04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7FD530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C6699C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725E1D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3552B8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4573A5A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00A68F5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4AACF17A"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E9AC87C"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Tim Garvey</w:t>
                                  </w:r>
                                </w:p>
                              </w:tc>
                              <w:tc>
                                <w:tcPr>
                                  <w:tcW w:w="1400" w:type="dxa"/>
                                  <w:tcBorders>
                                    <w:top w:val="nil"/>
                                    <w:left w:val="nil"/>
                                    <w:bottom w:val="single" w:sz="4" w:space="0" w:color="auto"/>
                                    <w:right w:val="single" w:sz="4" w:space="0" w:color="auto"/>
                                  </w:tcBorders>
                                  <w:shd w:val="clear" w:color="auto" w:fill="auto"/>
                                  <w:noWrap/>
                                  <w:vAlign w:val="bottom"/>
                                  <w:hideMark/>
                                </w:tcPr>
                                <w:p w14:paraId="130A4B9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03094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88769F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FA0B8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98A36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6C1F8E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A76256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186EEA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007EB35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7B30AA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2C9E5E95"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67B8B2DE"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Shane Batkin</w:t>
                                  </w:r>
                                </w:p>
                              </w:tc>
                              <w:tc>
                                <w:tcPr>
                                  <w:tcW w:w="1400" w:type="dxa"/>
                                  <w:tcBorders>
                                    <w:top w:val="nil"/>
                                    <w:left w:val="nil"/>
                                    <w:bottom w:val="single" w:sz="4" w:space="0" w:color="auto"/>
                                    <w:right w:val="single" w:sz="4" w:space="0" w:color="auto"/>
                                  </w:tcBorders>
                                  <w:shd w:val="clear" w:color="auto" w:fill="auto"/>
                                  <w:noWrap/>
                                  <w:vAlign w:val="bottom"/>
                                  <w:hideMark/>
                                </w:tcPr>
                                <w:p w14:paraId="33B2D33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E5D429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0666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F49B0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DEC95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30BC7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0BC425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14A7E6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31DF9A4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150</w:t>
                                  </w:r>
                                </w:p>
                              </w:tc>
                              <w:tc>
                                <w:tcPr>
                                  <w:tcW w:w="960" w:type="dxa"/>
                                  <w:tcBorders>
                                    <w:top w:val="nil"/>
                                    <w:left w:val="nil"/>
                                    <w:bottom w:val="single" w:sz="4" w:space="0" w:color="auto"/>
                                    <w:right w:val="single" w:sz="4" w:space="0" w:color="auto"/>
                                  </w:tcBorders>
                                  <w:shd w:val="clear" w:color="auto" w:fill="auto"/>
                                  <w:noWrap/>
                                  <w:vAlign w:val="bottom"/>
                                  <w:hideMark/>
                                </w:tcPr>
                                <w:p w14:paraId="6A2F1DF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1F9A8C9"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529F54A4"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Michael Stove,  </w:t>
                                  </w:r>
                                </w:p>
                              </w:tc>
                              <w:tc>
                                <w:tcPr>
                                  <w:tcW w:w="1400" w:type="dxa"/>
                                  <w:tcBorders>
                                    <w:top w:val="nil"/>
                                    <w:left w:val="nil"/>
                                    <w:bottom w:val="single" w:sz="4" w:space="0" w:color="auto"/>
                                    <w:right w:val="single" w:sz="4" w:space="0" w:color="auto"/>
                                  </w:tcBorders>
                                  <w:shd w:val="clear" w:color="auto" w:fill="auto"/>
                                  <w:noWrap/>
                                  <w:vAlign w:val="bottom"/>
                                  <w:hideMark/>
                                </w:tcPr>
                                <w:p w14:paraId="457F019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346D4B9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FFA714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5D8367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2AF2BC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52E7CD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378AD3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799A75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CB498D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0757E50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85D695B"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1CD1B28"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Glyn Sausman</w:t>
                                  </w:r>
                                </w:p>
                              </w:tc>
                              <w:tc>
                                <w:tcPr>
                                  <w:tcW w:w="1400" w:type="dxa"/>
                                  <w:tcBorders>
                                    <w:top w:val="nil"/>
                                    <w:left w:val="nil"/>
                                    <w:bottom w:val="single" w:sz="4" w:space="0" w:color="auto"/>
                                    <w:right w:val="single" w:sz="4" w:space="0" w:color="auto"/>
                                  </w:tcBorders>
                                  <w:shd w:val="clear" w:color="auto" w:fill="auto"/>
                                  <w:noWrap/>
                                  <w:vAlign w:val="bottom"/>
                                  <w:hideMark/>
                                </w:tcPr>
                                <w:p w14:paraId="6497BC3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C1BD54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42D2F6F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2583AB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DD15D0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3EB2B5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FE97E7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A4A1D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5E1D1C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4339B83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B1FEC9D"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529F8B32"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John Gately &amp; Trish</w:t>
                                  </w:r>
                                </w:p>
                              </w:tc>
                              <w:tc>
                                <w:tcPr>
                                  <w:tcW w:w="1400" w:type="dxa"/>
                                  <w:tcBorders>
                                    <w:top w:val="nil"/>
                                    <w:left w:val="nil"/>
                                    <w:bottom w:val="single" w:sz="4" w:space="0" w:color="auto"/>
                                    <w:right w:val="single" w:sz="4" w:space="0" w:color="auto"/>
                                  </w:tcBorders>
                                  <w:shd w:val="clear" w:color="auto" w:fill="auto"/>
                                  <w:noWrap/>
                                  <w:vAlign w:val="bottom"/>
                                  <w:hideMark/>
                                </w:tcPr>
                                <w:p w14:paraId="4DABCD6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2F4239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B0627A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62C1CA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5548E4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7E348E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5570C39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20BA95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746BEDE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6B93AB4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2122CDE" w14:textId="77777777" w:rsidTr="00755544">
                              <w:trPr>
                                <w:trHeight w:val="285"/>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32C500B4" w14:textId="4BA5FA3A"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Mark and Lorelle Ward (QLD)</w:t>
                                  </w:r>
                                </w:p>
                              </w:tc>
                              <w:tc>
                                <w:tcPr>
                                  <w:tcW w:w="1400" w:type="dxa"/>
                                  <w:tcBorders>
                                    <w:top w:val="nil"/>
                                    <w:left w:val="nil"/>
                                    <w:bottom w:val="single" w:sz="4" w:space="0" w:color="auto"/>
                                    <w:right w:val="single" w:sz="4" w:space="0" w:color="auto"/>
                                  </w:tcBorders>
                                  <w:shd w:val="clear" w:color="auto" w:fill="auto"/>
                                  <w:noWrap/>
                                  <w:vAlign w:val="bottom"/>
                                  <w:hideMark/>
                                </w:tcPr>
                                <w:p w14:paraId="4AB8BFA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C9E11D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71FFFB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1A2AED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19EB8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26EA00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8FEB0B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CD69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4E324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7EEC80B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0E29FDE3"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E501266"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Louisa White</w:t>
                                  </w:r>
                                </w:p>
                              </w:tc>
                              <w:tc>
                                <w:tcPr>
                                  <w:tcW w:w="1400" w:type="dxa"/>
                                  <w:tcBorders>
                                    <w:top w:val="nil"/>
                                    <w:left w:val="nil"/>
                                    <w:bottom w:val="single" w:sz="4" w:space="0" w:color="auto"/>
                                    <w:right w:val="single" w:sz="4" w:space="0" w:color="auto"/>
                                  </w:tcBorders>
                                  <w:shd w:val="clear" w:color="auto" w:fill="auto"/>
                                  <w:noWrap/>
                                  <w:vAlign w:val="bottom"/>
                                  <w:hideMark/>
                                </w:tcPr>
                                <w:p w14:paraId="00DE8D0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4D5F5D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F44922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4A7697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584B8E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7FB6D0E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37A384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D61A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C27C1B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5C3F94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439A4EFC"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BFD96BF"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Shally Singh</w:t>
                                  </w:r>
                                </w:p>
                              </w:tc>
                              <w:tc>
                                <w:tcPr>
                                  <w:tcW w:w="1400" w:type="dxa"/>
                                  <w:tcBorders>
                                    <w:top w:val="nil"/>
                                    <w:left w:val="nil"/>
                                    <w:bottom w:val="single" w:sz="4" w:space="0" w:color="auto"/>
                                    <w:right w:val="single" w:sz="4" w:space="0" w:color="auto"/>
                                  </w:tcBorders>
                                  <w:shd w:val="clear" w:color="auto" w:fill="auto"/>
                                  <w:noWrap/>
                                  <w:vAlign w:val="bottom"/>
                                  <w:hideMark/>
                                </w:tcPr>
                                <w:p w14:paraId="4A8D20D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330961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9FBCC7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6BE0140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E6E054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DCC298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C61687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FF0BFC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FABB8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2AF9937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7160FAF1" w14:textId="77777777" w:rsidTr="00755544">
                              <w:trPr>
                                <w:trHeight w:val="300"/>
                              </w:trPr>
                              <w:tc>
                                <w:tcPr>
                                  <w:tcW w:w="2780" w:type="dxa"/>
                                  <w:tcBorders>
                                    <w:top w:val="nil"/>
                                    <w:left w:val="single" w:sz="4" w:space="0" w:color="auto"/>
                                    <w:bottom w:val="single" w:sz="4" w:space="0" w:color="auto"/>
                                    <w:right w:val="single" w:sz="4" w:space="0" w:color="auto"/>
                                  </w:tcBorders>
                                  <w:shd w:val="clear" w:color="000000" w:fill="FFD966"/>
                                  <w:vAlign w:val="bottom"/>
                                  <w:hideMark/>
                                </w:tcPr>
                                <w:p w14:paraId="11D4F9D5" w14:textId="1C6A456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Michael Flower</w:t>
                                  </w:r>
                                </w:p>
                              </w:tc>
                              <w:tc>
                                <w:tcPr>
                                  <w:tcW w:w="1400" w:type="dxa"/>
                                  <w:tcBorders>
                                    <w:top w:val="nil"/>
                                    <w:left w:val="nil"/>
                                    <w:bottom w:val="single" w:sz="4" w:space="0" w:color="auto"/>
                                    <w:right w:val="single" w:sz="4" w:space="0" w:color="auto"/>
                                  </w:tcBorders>
                                  <w:shd w:val="clear" w:color="auto" w:fill="auto"/>
                                  <w:noWrap/>
                                  <w:vAlign w:val="bottom"/>
                                  <w:hideMark/>
                                </w:tcPr>
                                <w:p w14:paraId="3281238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F3C4F3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7B745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D04314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4E2759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EC6CA3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47C8E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BF3904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69F3A4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309FD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C45796B"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3087E650"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Diana Morey</w:t>
                                  </w:r>
                                </w:p>
                              </w:tc>
                              <w:tc>
                                <w:tcPr>
                                  <w:tcW w:w="1400" w:type="dxa"/>
                                  <w:tcBorders>
                                    <w:top w:val="nil"/>
                                    <w:left w:val="nil"/>
                                    <w:bottom w:val="single" w:sz="4" w:space="0" w:color="auto"/>
                                    <w:right w:val="single" w:sz="4" w:space="0" w:color="auto"/>
                                  </w:tcBorders>
                                  <w:shd w:val="clear" w:color="auto" w:fill="auto"/>
                                  <w:noWrap/>
                                  <w:vAlign w:val="bottom"/>
                                  <w:hideMark/>
                                </w:tcPr>
                                <w:p w14:paraId="689B612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BEB0A0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2EDA2B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18801F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79C08FF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B60B14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77DDF0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2E1576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09E3A24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7CD541A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6537E651"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304FC32E" w14:textId="60BDAAE5"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Paul Demott</w:t>
                                  </w:r>
                                </w:p>
                              </w:tc>
                              <w:tc>
                                <w:tcPr>
                                  <w:tcW w:w="1400" w:type="dxa"/>
                                  <w:tcBorders>
                                    <w:top w:val="nil"/>
                                    <w:left w:val="nil"/>
                                    <w:bottom w:val="single" w:sz="4" w:space="0" w:color="auto"/>
                                    <w:right w:val="single" w:sz="4" w:space="0" w:color="auto"/>
                                  </w:tcBorders>
                                  <w:shd w:val="clear" w:color="auto" w:fill="auto"/>
                                  <w:noWrap/>
                                  <w:vAlign w:val="bottom"/>
                                  <w:hideMark/>
                                </w:tcPr>
                                <w:p w14:paraId="7EFF963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32F2B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396CAA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AEA010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371E2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38D5EB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1777F8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063365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5929074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608A89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7241A66"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C8BA63E" w14:textId="51DEA573"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xml:space="preserve">Sandy &amp; Rose Collinson </w:t>
                                  </w:r>
                                </w:p>
                              </w:tc>
                              <w:tc>
                                <w:tcPr>
                                  <w:tcW w:w="1400" w:type="dxa"/>
                                  <w:tcBorders>
                                    <w:top w:val="nil"/>
                                    <w:left w:val="nil"/>
                                    <w:bottom w:val="single" w:sz="4" w:space="0" w:color="auto"/>
                                    <w:right w:val="single" w:sz="4" w:space="0" w:color="auto"/>
                                  </w:tcBorders>
                                  <w:shd w:val="clear" w:color="auto" w:fill="auto"/>
                                  <w:noWrap/>
                                  <w:vAlign w:val="bottom"/>
                                  <w:hideMark/>
                                </w:tcPr>
                                <w:p w14:paraId="047552D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3F701E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610DCE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FF83A0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50D7E94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061D197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567C24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895E16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8F5400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03A61FF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CD53DD1"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F157738"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Rosa Wallis (WA)</w:t>
                                  </w:r>
                                </w:p>
                              </w:tc>
                              <w:tc>
                                <w:tcPr>
                                  <w:tcW w:w="1400" w:type="dxa"/>
                                  <w:tcBorders>
                                    <w:top w:val="nil"/>
                                    <w:left w:val="nil"/>
                                    <w:bottom w:val="single" w:sz="4" w:space="0" w:color="auto"/>
                                    <w:right w:val="single" w:sz="4" w:space="0" w:color="auto"/>
                                  </w:tcBorders>
                                  <w:shd w:val="clear" w:color="auto" w:fill="auto"/>
                                  <w:noWrap/>
                                  <w:vAlign w:val="bottom"/>
                                  <w:hideMark/>
                                </w:tcPr>
                                <w:p w14:paraId="558B9A1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7A2B8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89EFBC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62DDA8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8257A1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C8657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2E891A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F28288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02A6B43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505D0D5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12659F19"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BB12D6E"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Peter Ryan (Vic)</w:t>
                                  </w:r>
                                </w:p>
                              </w:tc>
                              <w:tc>
                                <w:tcPr>
                                  <w:tcW w:w="1400" w:type="dxa"/>
                                  <w:tcBorders>
                                    <w:top w:val="nil"/>
                                    <w:left w:val="nil"/>
                                    <w:bottom w:val="single" w:sz="4" w:space="0" w:color="auto"/>
                                    <w:right w:val="single" w:sz="4" w:space="0" w:color="auto"/>
                                  </w:tcBorders>
                                  <w:shd w:val="clear" w:color="auto" w:fill="auto"/>
                                  <w:noWrap/>
                                  <w:vAlign w:val="bottom"/>
                                  <w:hideMark/>
                                </w:tcPr>
                                <w:p w14:paraId="172898C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B79A62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4E888F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7DBB1F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4248289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65497E5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F81DCB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3FD99B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72FF12F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3E886A5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22E70C8"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F953ABA"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Leigh Shane</w:t>
                                  </w:r>
                                </w:p>
                              </w:tc>
                              <w:tc>
                                <w:tcPr>
                                  <w:tcW w:w="1400" w:type="dxa"/>
                                  <w:tcBorders>
                                    <w:top w:val="nil"/>
                                    <w:left w:val="nil"/>
                                    <w:bottom w:val="single" w:sz="4" w:space="0" w:color="auto"/>
                                    <w:right w:val="single" w:sz="4" w:space="0" w:color="auto"/>
                                  </w:tcBorders>
                                  <w:shd w:val="clear" w:color="auto" w:fill="auto"/>
                                  <w:noWrap/>
                                  <w:vAlign w:val="bottom"/>
                                  <w:hideMark/>
                                </w:tcPr>
                                <w:p w14:paraId="7AFAD7B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431B79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25D9D8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C715DA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4226AB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764F54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72275D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0108DA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6172ED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26D9D0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3FD92A9A" w14:textId="77777777" w:rsidTr="00755544">
                              <w:trPr>
                                <w:trHeight w:val="300"/>
                              </w:trPr>
                              <w:tc>
                                <w:tcPr>
                                  <w:tcW w:w="2780" w:type="dxa"/>
                                  <w:tcBorders>
                                    <w:top w:val="nil"/>
                                    <w:left w:val="single" w:sz="4" w:space="0" w:color="auto"/>
                                    <w:bottom w:val="single" w:sz="4" w:space="0" w:color="auto"/>
                                    <w:right w:val="single" w:sz="4" w:space="0" w:color="auto"/>
                                  </w:tcBorders>
                                  <w:shd w:val="clear" w:color="000000" w:fill="FFD966"/>
                                  <w:vAlign w:val="bottom"/>
                                  <w:hideMark/>
                                </w:tcPr>
                                <w:p w14:paraId="5AA994ED"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Robert Taylor JQ</w:t>
                                  </w:r>
                                </w:p>
                              </w:tc>
                              <w:tc>
                                <w:tcPr>
                                  <w:tcW w:w="1400" w:type="dxa"/>
                                  <w:tcBorders>
                                    <w:top w:val="nil"/>
                                    <w:left w:val="nil"/>
                                    <w:bottom w:val="single" w:sz="4" w:space="0" w:color="auto"/>
                                    <w:right w:val="single" w:sz="4" w:space="0" w:color="auto"/>
                                  </w:tcBorders>
                                  <w:shd w:val="clear" w:color="auto" w:fill="auto"/>
                                  <w:noWrap/>
                                  <w:vAlign w:val="bottom"/>
                                  <w:hideMark/>
                                </w:tcPr>
                                <w:p w14:paraId="36C333F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declined</w:t>
                                  </w:r>
                                </w:p>
                              </w:tc>
                              <w:tc>
                                <w:tcPr>
                                  <w:tcW w:w="960" w:type="dxa"/>
                                  <w:tcBorders>
                                    <w:top w:val="nil"/>
                                    <w:left w:val="nil"/>
                                    <w:bottom w:val="single" w:sz="4" w:space="0" w:color="auto"/>
                                    <w:right w:val="single" w:sz="4" w:space="0" w:color="auto"/>
                                  </w:tcBorders>
                                  <w:shd w:val="clear" w:color="auto" w:fill="auto"/>
                                  <w:noWrap/>
                                  <w:vAlign w:val="bottom"/>
                                  <w:hideMark/>
                                </w:tcPr>
                                <w:p w14:paraId="79AE86B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211F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27E64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BB134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2E0706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745DE5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6E7F4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016777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8F165B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49E8F2F3"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9442419"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Greg Daffen VA</w:t>
                                  </w:r>
                                </w:p>
                              </w:tc>
                              <w:tc>
                                <w:tcPr>
                                  <w:tcW w:w="1400" w:type="dxa"/>
                                  <w:tcBorders>
                                    <w:top w:val="nil"/>
                                    <w:left w:val="nil"/>
                                    <w:bottom w:val="single" w:sz="4" w:space="0" w:color="auto"/>
                                    <w:right w:val="single" w:sz="4" w:space="0" w:color="auto"/>
                                  </w:tcBorders>
                                  <w:shd w:val="clear" w:color="auto" w:fill="auto"/>
                                  <w:noWrap/>
                                  <w:vAlign w:val="bottom"/>
                                  <w:hideMark/>
                                </w:tcPr>
                                <w:p w14:paraId="162997D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4B3EFB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60152E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D5F33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9E108A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7916EAC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39BFE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583615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7C3B67B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150</w:t>
                                  </w:r>
                                </w:p>
                              </w:tc>
                              <w:tc>
                                <w:tcPr>
                                  <w:tcW w:w="960" w:type="dxa"/>
                                  <w:tcBorders>
                                    <w:top w:val="nil"/>
                                    <w:left w:val="nil"/>
                                    <w:bottom w:val="single" w:sz="4" w:space="0" w:color="auto"/>
                                    <w:right w:val="single" w:sz="4" w:space="0" w:color="auto"/>
                                  </w:tcBorders>
                                  <w:shd w:val="clear" w:color="auto" w:fill="auto"/>
                                  <w:noWrap/>
                                  <w:vAlign w:val="bottom"/>
                                  <w:hideMark/>
                                </w:tcPr>
                                <w:p w14:paraId="0E07523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65B988AE"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8BD2341"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Kevin Staines VA</w:t>
                                  </w:r>
                                </w:p>
                              </w:tc>
                              <w:tc>
                                <w:tcPr>
                                  <w:tcW w:w="1400" w:type="dxa"/>
                                  <w:tcBorders>
                                    <w:top w:val="nil"/>
                                    <w:left w:val="nil"/>
                                    <w:bottom w:val="single" w:sz="4" w:space="0" w:color="auto"/>
                                    <w:right w:val="single" w:sz="4" w:space="0" w:color="auto"/>
                                  </w:tcBorders>
                                  <w:shd w:val="clear" w:color="auto" w:fill="auto"/>
                                  <w:noWrap/>
                                  <w:vAlign w:val="bottom"/>
                                  <w:hideMark/>
                                </w:tcPr>
                                <w:p w14:paraId="5AFE39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5E9EE4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A6724C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1FB0AB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6D5C95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629A12C7"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BCF460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9BDEC9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362AD86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24BC454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326C075"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9BD72A6"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Brendan McNally VA</w:t>
                                  </w:r>
                                </w:p>
                              </w:tc>
                              <w:tc>
                                <w:tcPr>
                                  <w:tcW w:w="1400" w:type="dxa"/>
                                  <w:tcBorders>
                                    <w:top w:val="nil"/>
                                    <w:left w:val="nil"/>
                                    <w:bottom w:val="single" w:sz="4" w:space="0" w:color="auto"/>
                                    <w:right w:val="single" w:sz="4" w:space="0" w:color="auto"/>
                                  </w:tcBorders>
                                  <w:shd w:val="clear" w:color="auto" w:fill="auto"/>
                                  <w:noWrap/>
                                  <w:vAlign w:val="bottom"/>
                                  <w:hideMark/>
                                </w:tcPr>
                                <w:p w14:paraId="13E4125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F9F4FE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C8CCF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B6B481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DB87A1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930639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069DA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80235A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7D0640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99B0F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3572EF20"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0B22259"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1400" w:type="dxa"/>
                                  <w:tcBorders>
                                    <w:top w:val="nil"/>
                                    <w:left w:val="nil"/>
                                    <w:bottom w:val="single" w:sz="4" w:space="0" w:color="auto"/>
                                    <w:right w:val="single" w:sz="4" w:space="0" w:color="auto"/>
                                  </w:tcBorders>
                                  <w:shd w:val="clear" w:color="auto" w:fill="auto"/>
                                  <w:noWrap/>
                                  <w:vAlign w:val="bottom"/>
                                  <w:hideMark/>
                                </w:tcPr>
                                <w:p w14:paraId="1CDC5BA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CB47BF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304A75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493C08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34E607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0D7E2D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526269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53A49DC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D45654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A4A74E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7720676E"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54C5D1E" w14:textId="30ED14C2"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extras for sale by Team Cap</w:t>
                                  </w:r>
                                </w:p>
                              </w:tc>
                              <w:tc>
                                <w:tcPr>
                                  <w:tcW w:w="1400" w:type="dxa"/>
                                  <w:tcBorders>
                                    <w:top w:val="nil"/>
                                    <w:left w:val="nil"/>
                                    <w:bottom w:val="single" w:sz="4" w:space="0" w:color="auto"/>
                                    <w:right w:val="single" w:sz="4" w:space="0" w:color="auto"/>
                                  </w:tcBorders>
                                  <w:shd w:val="clear" w:color="auto" w:fill="auto"/>
                                  <w:noWrap/>
                                  <w:vAlign w:val="bottom"/>
                                  <w:hideMark/>
                                </w:tcPr>
                                <w:p w14:paraId="2D9D0E1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D330336"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90F33EB"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47773E"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BB65A3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DAEED6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AD58B6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D53226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295C883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180</w:t>
                                  </w:r>
                                </w:p>
                              </w:tc>
                              <w:tc>
                                <w:tcPr>
                                  <w:tcW w:w="960" w:type="dxa"/>
                                  <w:tcBorders>
                                    <w:top w:val="nil"/>
                                    <w:left w:val="nil"/>
                                    <w:bottom w:val="single" w:sz="4" w:space="0" w:color="auto"/>
                                    <w:right w:val="single" w:sz="4" w:space="0" w:color="auto"/>
                                  </w:tcBorders>
                                  <w:shd w:val="clear" w:color="auto" w:fill="auto"/>
                                  <w:noWrap/>
                                  <w:vAlign w:val="bottom"/>
                                  <w:hideMark/>
                                </w:tcPr>
                                <w:p w14:paraId="5DE36181"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58262257" w14:textId="77777777" w:rsidTr="0075554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12CD16F"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1400" w:type="dxa"/>
                                  <w:tcBorders>
                                    <w:top w:val="nil"/>
                                    <w:left w:val="nil"/>
                                    <w:bottom w:val="single" w:sz="4" w:space="0" w:color="auto"/>
                                    <w:right w:val="single" w:sz="4" w:space="0" w:color="auto"/>
                                  </w:tcBorders>
                                  <w:shd w:val="clear" w:color="auto" w:fill="auto"/>
                                  <w:noWrap/>
                                  <w:vAlign w:val="bottom"/>
                                  <w:hideMark/>
                                </w:tcPr>
                                <w:p w14:paraId="1F6B6D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7754FA6D"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12181E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257454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908BB4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F04BB5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0394468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6A61C8C2"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445FAB0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auto" w:fill="auto"/>
                                  <w:noWrap/>
                                  <w:vAlign w:val="bottom"/>
                                  <w:hideMark/>
                                </w:tcPr>
                                <w:p w14:paraId="2530B1EA"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r w:rsidR="00372C8C" w:rsidRPr="00755544" w14:paraId="3961B522" w14:textId="77777777" w:rsidTr="00755544">
                              <w:trPr>
                                <w:trHeight w:val="300"/>
                              </w:trPr>
                              <w:tc>
                                <w:tcPr>
                                  <w:tcW w:w="2780" w:type="dxa"/>
                                  <w:tcBorders>
                                    <w:top w:val="nil"/>
                                    <w:left w:val="single" w:sz="4" w:space="0" w:color="auto"/>
                                    <w:bottom w:val="single" w:sz="4" w:space="0" w:color="auto"/>
                                    <w:right w:val="single" w:sz="4" w:space="0" w:color="auto"/>
                                  </w:tcBorders>
                                  <w:shd w:val="clear" w:color="000000" w:fill="B4C6E7"/>
                                  <w:noWrap/>
                                  <w:vAlign w:val="bottom"/>
                                  <w:hideMark/>
                                </w:tcPr>
                                <w:p w14:paraId="4A00569F" w14:textId="77777777" w:rsidR="00372C8C" w:rsidRPr="00755544" w:rsidRDefault="00372C8C" w:rsidP="00755544">
                                  <w:pPr>
                                    <w:spacing w:after="0" w:line="240" w:lineRule="auto"/>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Totals</w:t>
                                  </w:r>
                                </w:p>
                              </w:tc>
                              <w:tc>
                                <w:tcPr>
                                  <w:tcW w:w="1400" w:type="dxa"/>
                                  <w:tcBorders>
                                    <w:top w:val="nil"/>
                                    <w:left w:val="nil"/>
                                    <w:bottom w:val="single" w:sz="4" w:space="0" w:color="auto"/>
                                    <w:right w:val="single" w:sz="4" w:space="0" w:color="auto"/>
                                  </w:tcBorders>
                                  <w:shd w:val="clear" w:color="000000" w:fill="B4C6E7"/>
                                  <w:noWrap/>
                                  <w:vAlign w:val="bottom"/>
                                  <w:hideMark/>
                                </w:tcPr>
                                <w:p w14:paraId="0A07E4A3"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c>
                                <w:tcPr>
                                  <w:tcW w:w="960" w:type="dxa"/>
                                  <w:tcBorders>
                                    <w:top w:val="nil"/>
                                    <w:left w:val="nil"/>
                                    <w:bottom w:val="single" w:sz="4" w:space="0" w:color="auto"/>
                                    <w:right w:val="single" w:sz="4" w:space="0" w:color="auto"/>
                                  </w:tcBorders>
                                  <w:shd w:val="clear" w:color="000000" w:fill="B4C6E7"/>
                                  <w:noWrap/>
                                  <w:vAlign w:val="bottom"/>
                                  <w:hideMark/>
                                </w:tcPr>
                                <w:p w14:paraId="6BDAF0A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0</w:t>
                                  </w:r>
                                </w:p>
                              </w:tc>
                              <w:tc>
                                <w:tcPr>
                                  <w:tcW w:w="960" w:type="dxa"/>
                                  <w:tcBorders>
                                    <w:top w:val="nil"/>
                                    <w:left w:val="nil"/>
                                    <w:bottom w:val="single" w:sz="4" w:space="0" w:color="auto"/>
                                    <w:right w:val="single" w:sz="4" w:space="0" w:color="auto"/>
                                  </w:tcBorders>
                                  <w:shd w:val="clear" w:color="000000" w:fill="B4C6E7"/>
                                  <w:noWrap/>
                                  <w:vAlign w:val="bottom"/>
                                  <w:hideMark/>
                                </w:tcPr>
                                <w:p w14:paraId="494EC2F5"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28</w:t>
                                  </w:r>
                                </w:p>
                              </w:tc>
                              <w:tc>
                                <w:tcPr>
                                  <w:tcW w:w="960" w:type="dxa"/>
                                  <w:tcBorders>
                                    <w:top w:val="nil"/>
                                    <w:left w:val="nil"/>
                                    <w:bottom w:val="single" w:sz="4" w:space="0" w:color="auto"/>
                                    <w:right w:val="single" w:sz="4" w:space="0" w:color="auto"/>
                                  </w:tcBorders>
                                  <w:shd w:val="clear" w:color="000000" w:fill="B4C6E7"/>
                                  <w:noWrap/>
                                  <w:vAlign w:val="bottom"/>
                                  <w:hideMark/>
                                </w:tcPr>
                                <w:p w14:paraId="6D9A02C0"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44</w:t>
                                  </w:r>
                                </w:p>
                              </w:tc>
                              <w:tc>
                                <w:tcPr>
                                  <w:tcW w:w="960" w:type="dxa"/>
                                  <w:tcBorders>
                                    <w:top w:val="nil"/>
                                    <w:left w:val="nil"/>
                                    <w:bottom w:val="single" w:sz="4" w:space="0" w:color="auto"/>
                                    <w:right w:val="single" w:sz="4" w:space="0" w:color="auto"/>
                                  </w:tcBorders>
                                  <w:shd w:val="clear" w:color="000000" w:fill="B4C6E7"/>
                                  <w:noWrap/>
                                  <w:vAlign w:val="bottom"/>
                                  <w:hideMark/>
                                </w:tcPr>
                                <w:p w14:paraId="4868601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36</w:t>
                                  </w:r>
                                </w:p>
                              </w:tc>
                              <w:tc>
                                <w:tcPr>
                                  <w:tcW w:w="960" w:type="dxa"/>
                                  <w:tcBorders>
                                    <w:top w:val="nil"/>
                                    <w:left w:val="nil"/>
                                    <w:bottom w:val="single" w:sz="4" w:space="0" w:color="auto"/>
                                    <w:right w:val="single" w:sz="4" w:space="0" w:color="auto"/>
                                  </w:tcBorders>
                                  <w:shd w:val="clear" w:color="000000" w:fill="B4C6E7"/>
                                  <w:noWrap/>
                                  <w:vAlign w:val="bottom"/>
                                  <w:hideMark/>
                                </w:tcPr>
                                <w:p w14:paraId="673BDC6C"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11</w:t>
                                  </w:r>
                                </w:p>
                              </w:tc>
                              <w:tc>
                                <w:tcPr>
                                  <w:tcW w:w="960" w:type="dxa"/>
                                  <w:tcBorders>
                                    <w:top w:val="nil"/>
                                    <w:left w:val="nil"/>
                                    <w:bottom w:val="single" w:sz="4" w:space="0" w:color="auto"/>
                                    <w:right w:val="single" w:sz="4" w:space="0" w:color="auto"/>
                                  </w:tcBorders>
                                  <w:shd w:val="clear" w:color="000000" w:fill="B4C6E7"/>
                                  <w:noWrap/>
                                  <w:vAlign w:val="bottom"/>
                                  <w:hideMark/>
                                </w:tcPr>
                                <w:p w14:paraId="7E841BA8"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w:t>
                                  </w:r>
                                </w:p>
                              </w:tc>
                              <w:tc>
                                <w:tcPr>
                                  <w:tcW w:w="960" w:type="dxa"/>
                                  <w:tcBorders>
                                    <w:top w:val="nil"/>
                                    <w:left w:val="nil"/>
                                    <w:bottom w:val="single" w:sz="4" w:space="0" w:color="auto"/>
                                    <w:right w:val="single" w:sz="4" w:space="0" w:color="auto"/>
                                  </w:tcBorders>
                                  <w:shd w:val="clear" w:color="000000" w:fill="B4C6E7"/>
                                  <w:noWrap/>
                                  <w:vAlign w:val="bottom"/>
                                  <w:hideMark/>
                                </w:tcPr>
                                <w:p w14:paraId="2D2608F9"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120</w:t>
                                  </w:r>
                                </w:p>
                              </w:tc>
                              <w:tc>
                                <w:tcPr>
                                  <w:tcW w:w="960" w:type="dxa"/>
                                  <w:tcBorders>
                                    <w:top w:val="nil"/>
                                    <w:left w:val="nil"/>
                                    <w:bottom w:val="single" w:sz="4" w:space="0" w:color="auto"/>
                                    <w:right w:val="single" w:sz="4" w:space="0" w:color="auto"/>
                                  </w:tcBorders>
                                  <w:shd w:val="clear" w:color="000000" w:fill="B4C6E7"/>
                                  <w:noWrap/>
                                  <w:vAlign w:val="bottom"/>
                                  <w:hideMark/>
                                </w:tcPr>
                                <w:p w14:paraId="2733058F"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1800</w:t>
                                  </w:r>
                                </w:p>
                              </w:tc>
                              <w:tc>
                                <w:tcPr>
                                  <w:tcW w:w="960" w:type="dxa"/>
                                  <w:tcBorders>
                                    <w:top w:val="nil"/>
                                    <w:left w:val="nil"/>
                                    <w:bottom w:val="single" w:sz="4" w:space="0" w:color="auto"/>
                                    <w:right w:val="single" w:sz="4" w:space="0" w:color="auto"/>
                                  </w:tcBorders>
                                  <w:shd w:val="clear" w:color="000000" w:fill="B4C6E7"/>
                                  <w:noWrap/>
                                  <w:vAlign w:val="bottom"/>
                                  <w:hideMark/>
                                </w:tcPr>
                                <w:p w14:paraId="6B691544" w14:textId="77777777" w:rsidR="00372C8C" w:rsidRPr="00755544" w:rsidRDefault="00372C8C" w:rsidP="00755544">
                                  <w:pPr>
                                    <w:spacing w:after="0" w:line="240" w:lineRule="auto"/>
                                    <w:jc w:val="center"/>
                                    <w:rPr>
                                      <w:rFonts w:ascii="Calibri" w:eastAsia="Times New Roman" w:hAnsi="Calibri" w:cs="Calibri"/>
                                      <w:color w:val="000000"/>
                                      <w:kern w:val="0"/>
                                      <w:sz w:val="22"/>
                                      <w:szCs w:val="22"/>
                                      <w:lang w:val="en-AU" w:eastAsia="en-AU"/>
                                      <w14:ligatures w14:val="none"/>
                                    </w:rPr>
                                  </w:pPr>
                                  <w:r w:rsidRPr="00755544">
                                    <w:rPr>
                                      <w:rFonts w:ascii="Calibri" w:eastAsia="Times New Roman" w:hAnsi="Calibri" w:cs="Calibri"/>
                                      <w:color w:val="000000"/>
                                      <w:kern w:val="0"/>
                                      <w:sz w:val="22"/>
                                      <w:szCs w:val="22"/>
                                      <w:lang w:val="en-AU" w:eastAsia="en-AU"/>
                                      <w14:ligatures w14:val="none"/>
                                    </w:rPr>
                                    <w:t> </w:t>
                                  </w:r>
                                </w:p>
                              </w:tc>
                            </w:tr>
                          </w:tbl>
                          <w:p w14:paraId="34FA4398" w14:textId="77777777" w:rsidR="00372C8C" w:rsidRPr="00EC03B9" w:rsidRDefault="00372C8C" w:rsidP="00284DD2">
                            <w:pPr>
                              <w:pStyle w:val="BlockHeading"/>
                              <w:spacing w:line="240" w:lineRule="auto"/>
                              <w:rPr>
                                <w:rFonts w:ascii="Calibri" w:hAnsi="Calibri"/>
                                <w:sz w:val="20"/>
                              </w:rPr>
                            </w:pPr>
                            <w:r w:rsidRPr="00EC03B9">
                              <w:rPr>
                                <w:rFonts w:ascii="Calibri" w:hAnsi="Calibri"/>
                                <w:sz w:val="20"/>
                              </w:rPr>
                              <w:t>A Recent Success</w:t>
                            </w:r>
                          </w:p>
                          <w:p w14:paraId="7FFFE16D" w14:textId="77777777" w:rsidR="00372C8C" w:rsidRPr="00EC03B9" w:rsidRDefault="00372C8C" w:rsidP="00284DD2">
                            <w:pPr>
                              <w:pStyle w:val="BlockText"/>
                              <w:spacing w:line="240" w:lineRule="auto"/>
                              <w:rPr>
                                <w:rFonts w:ascii="Calibri" w:hAnsi="Calibri"/>
                                <w:sz w:val="20"/>
                              </w:rPr>
                            </w:pPr>
                            <w:r w:rsidRPr="00EC03B9">
                              <w:rPr>
                                <w:rFonts w:ascii="Calibri" w:hAnsi="Calibri"/>
                                <w:sz w:val="20"/>
                              </w:rPr>
                              <w:t>You might use a sidebar for a brief story about an important event or a company success story that you want to highlight.</w:t>
                            </w:r>
                          </w:p>
                          <w:p w14:paraId="1678102E" w14:textId="01BF7111" w:rsidR="00372C8C" w:rsidRPr="00EC03B9" w:rsidRDefault="00372C8C" w:rsidP="00284DD2">
                            <w:pPr>
                              <w:pStyle w:val="BlockText"/>
                              <w:spacing w:line="240" w:lineRule="auto"/>
                              <w:rPr>
                                <w:rFonts w:ascii="Calibri" w:hAnsi="Calibri"/>
                                <w:sz w:val="20"/>
                              </w:rPr>
                            </w:pPr>
                            <w:r w:rsidRPr="00EC03B9">
                              <w:rPr>
                                <w:rFonts w:ascii="Calibri" w:hAnsi="Calibri"/>
                                <w:sz w:val="20"/>
                              </w:rPr>
                              <w:t>This is also a wonderful place to show off your mission statement or other content you want to highlight boldly in every issue, such as upcoming events.</w:t>
                            </w:r>
                          </w:p>
                        </w:tc>
                      </w:tr>
                      <w:tr w:rsidR="00372C8C" w14:paraId="3CBDCA82" w14:textId="77777777" w:rsidTr="003E0DEB">
                        <w:trPr>
                          <w:trHeight w:hRule="exact" w:val="288"/>
                        </w:trPr>
                        <w:tc>
                          <w:tcPr>
                            <w:tcW w:w="3686" w:type="dxa"/>
                          </w:tcPr>
                          <w:p w14:paraId="144F2EA9" w14:textId="3C3C1DDE" w:rsidR="00372C8C" w:rsidRPr="00EC03B9" w:rsidRDefault="00372C8C" w:rsidP="00284DD2">
                            <w:pPr>
                              <w:spacing w:line="240" w:lineRule="auto"/>
                              <w:rPr>
                                <w:rFonts w:ascii="Calibri" w:hAnsi="Calibri"/>
                              </w:rPr>
                            </w:pPr>
                            <w:r>
                              <w:rPr>
                                <w:rFonts w:ascii="Calibri" w:hAnsi="Calibri"/>
                              </w:rPr>
                              <w:t xml:space="preserve">     </w:t>
                            </w:r>
                          </w:p>
                        </w:tc>
                      </w:tr>
                      <w:tr w:rsidR="00372C8C" w14:paraId="2E5488C6" w14:textId="77777777" w:rsidTr="003E0DEB">
                        <w:trPr>
                          <w:trHeight w:hRule="exact" w:val="288"/>
                        </w:trPr>
                        <w:tc>
                          <w:tcPr>
                            <w:tcW w:w="3686" w:type="dxa"/>
                          </w:tcPr>
                          <w:p w14:paraId="16BEBC8F" w14:textId="69774113" w:rsidR="00372C8C" w:rsidRDefault="00372C8C" w:rsidP="00284DD2">
                            <w:pPr>
                              <w:spacing w:line="240" w:lineRule="auto"/>
                              <w:rPr>
                                <w:rFonts w:ascii="Calibri" w:hAnsi="Calibri"/>
                              </w:rPr>
                            </w:pPr>
                            <w:r>
                              <w:rPr>
                                <w:rFonts w:ascii="Calibri" w:hAnsi="Calibri"/>
                              </w:rPr>
                              <w:t>Dave Taylor our new Secretary</w:t>
                            </w:r>
                          </w:p>
                        </w:tc>
                      </w:tr>
                      <w:tr w:rsidR="00372C8C" w14:paraId="36884969" w14:textId="77777777" w:rsidTr="003E0DEB">
                        <w:trPr>
                          <w:trHeight w:hRule="exact" w:val="288"/>
                        </w:trPr>
                        <w:tc>
                          <w:tcPr>
                            <w:tcW w:w="3686" w:type="dxa"/>
                          </w:tcPr>
                          <w:p w14:paraId="10981C74" w14:textId="452E33AD" w:rsidR="00372C8C" w:rsidRDefault="00372C8C" w:rsidP="00284DD2">
                            <w:pPr>
                              <w:spacing w:line="240" w:lineRule="auto"/>
                              <w:rPr>
                                <w:rFonts w:ascii="Calibri" w:hAnsi="Calibri"/>
                              </w:rPr>
                            </w:pPr>
                          </w:p>
                        </w:tc>
                      </w:tr>
                      <w:tr w:rsidR="00372C8C" w14:paraId="0C18BEF7" w14:textId="77777777" w:rsidTr="00E26CD7">
                        <w:trPr>
                          <w:trHeight w:hRule="exact" w:val="5841"/>
                        </w:trPr>
                        <w:tc>
                          <w:tcPr>
                            <w:tcW w:w="3686" w:type="dxa"/>
                          </w:tcPr>
                          <w:p w14:paraId="5DCFE889" w14:textId="5D5FA3B4" w:rsidR="00372C8C" w:rsidRDefault="00372C8C" w:rsidP="00284DD2">
                            <w:pPr>
                              <w:spacing w:line="240" w:lineRule="auto"/>
                              <w:rPr>
                                <w:rFonts w:ascii="Calibri" w:hAnsi="Calibri"/>
                              </w:rPr>
                            </w:pPr>
                            <w:r>
                              <w:rPr>
                                <w:noProof/>
                                <w:lang w:val="en-AU" w:eastAsia="en-AU"/>
                              </w:rPr>
                              <w:drawing>
                                <wp:inline distT="0" distB="0" distL="0" distR="0" wp14:anchorId="3918262E" wp14:editId="4A504EC7">
                                  <wp:extent cx="2495550" cy="296769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9322" cy="3019753"/>
                                          </a:xfrm>
                                          <a:prstGeom prst="rect">
                                            <a:avLst/>
                                          </a:prstGeom>
                                          <a:noFill/>
                                          <a:ln>
                                            <a:noFill/>
                                          </a:ln>
                                        </pic:spPr>
                                      </pic:pic>
                                    </a:graphicData>
                                  </a:graphic>
                                </wp:inline>
                              </w:drawing>
                            </w:r>
                          </w:p>
                        </w:tc>
                      </w:tr>
                      <w:tr w:rsidR="00372C8C" w14:paraId="58304493" w14:textId="77777777" w:rsidTr="00FB617B">
                        <w:trPr>
                          <w:trHeight w:hRule="exact" w:val="4995"/>
                        </w:trPr>
                        <w:tc>
                          <w:tcPr>
                            <w:tcW w:w="3686" w:type="dxa"/>
                          </w:tcPr>
                          <w:p w14:paraId="39DF1A4D" w14:textId="1D4FC5B5" w:rsidR="00372C8C" w:rsidRDefault="00372C8C" w:rsidP="00E26CD7">
                            <w:pPr>
                              <w:keepNext/>
                              <w:spacing w:line="240" w:lineRule="auto"/>
                            </w:pPr>
                          </w:p>
                          <w:p w14:paraId="2AA006C4" w14:textId="380BDB0C" w:rsidR="00372C8C" w:rsidRDefault="00372C8C" w:rsidP="00E26CD7">
                            <w:pPr>
                              <w:pStyle w:val="Caption"/>
                              <w:rPr>
                                <w:rFonts w:ascii="Calibri" w:hAnsi="Calibri"/>
                              </w:rPr>
                            </w:pPr>
                          </w:p>
                        </w:tc>
                      </w:tr>
                      <w:tr w:rsidR="00372C8C" w14:paraId="1EB3B570" w14:textId="77777777" w:rsidTr="003E0DEB">
                        <w:trPr>
                          <w:trHeight w:hRule="exact" w:val="288"/>
                        </w:trPr>
                        <w:tc>
                          <w:tcPr>
                            <w:tcW w:w="3686" w:type="dxa"/>
                          </w:tcPr>
                          <w:p w14:paraId="6631C732" w14:textId="77777777" w:rsidR="00372C8C" w:rsidRDefault="00372C8C" w:rsidP="00284DD2">
                            <w:pPr>
                              <w:spacing w:line="240" w:lineRule="auto"/>
                              <w:rPr>
                                <w:rFonts w:ascii="Calibri" w:hAnsi="Calibri"/>
                              </w:rPr>
                            </w:pPr>
                          </w:p>
                        </w:tc>
                      </w:tr>
                      <w:tr w:rsidR="00372C8C" w14:paraId="46AEC310" w14:textId="77777777" w:rsidTr="003E0DEB">
                        <w:trPr>
                          <w:trHeight w:hRule="exact" w:val="3312"/>
                        </w:trPr>
                        <w:tc>
                          <w:tcPr>
                            <w:tcW w:w="3686" w:type="dxa"/>
                          </w:tcPr>
                          <w:p w14:paraId="580EB125" w14:textId="42A649CB" w:rsidR="00372C8C" w:rsidRDefault="00372C8C" w:rsidP="00284DD2">
                            <w:pPr>
                              <w:spacing w:line="240" w:lineRule="auto"/>
                            </w:pPr>
                          </w:p>
                        </w:tc>
                      </w:tr>
                    </w:tbl>
                    <w:p w14:paraId="3A4D68E7" w14:textId="661217FE" w:rsidR="00372C8C" w:rsidRPr="005E3685" w:rsidRDefault="00372C8C" w:rsidP="005F70AB">
                      <w:r>
                        <w:t>Michael Stove at recent Mt Penang Parkrun</w:t>
                      </w:r>
                    </w:p>
                  </w:txbxContent>
                </v:textbox>
                <w10:wrap type="square" anchorx="margin" anchory="page"/>
              </v:shape>
            </w:pict>
          </mc:Fallback>
        </mc:AlternateContent>
      </w:r>
      <w:r w:rsidR="003E353B" w:rsidRPr="003E353B">
        <w:rPr>
          <w:rFonts w:ascii="Calibri" w:hAnsi="Calibri"/>
        </w:rPr>
        <w:tab/>
      </w:r>
      <w:r w:rsidR="00BA0618">
        <w:rPr>
          <w:rFonts w:ascii="Calibri" w:hAnsi="Calibri"/>
        </w:rPr>
        <w:t>March 2018</w:t>
      </w:r>
    </w:p>
    <w:p w14:paraId="3A088533" w14:textId="67524311" w:rsidR="004B705F" w:rsidRDefault="003E353B">
      <w:pPr>
        <w:pStyle w:val="Heading1"/>
      </w:pPr>
      <w:r>
        <w:t>in this issue</w:t>
      </w:r>
    </w:p>
    <w:p w14:paraId="51E35DDC" w14:textId="06768883" w:rsidR="00CD3979" w:rsidRDefault="00BA0618" w:rsidP="00AA5E80">
      <w:pPr>
        <w:numPr>
          <w:ilvl w:val="0"/>
          <w:numId w:val="1"/>
        </w:numPr>
        <w:contextualSpacing/>
        <w:rPr>
          <w:rFonts w:ascii="Calibri" w:hAnsi="Calibri"/>
          <w:sz w:val="24"/>
          <w:szCs w:val="24"/>
        </w:rPr>
      </w:pPr>
      <w:r>
        <w:rPr>
          <w:rFonts w:ascii="Calibri" w:hAnsi="Calibri"/>
          <w:sz w:val="24"/>
          <w:szCs w:val="24"/>
        </w:rPr>
        <w:t>Change to Newsletter</w:t>
      </w:r>
    </w:p>
    <w:p w14:paraId="35BDA6FE" w14:textId="77777777" w:rsidR="00CD3979" w:rsidRDefault="00CD3979" w:rsidP="00AA5E80">
      <w:pPr>
        <w:numPr>
          <w:ilvl w:val="0"/>
          <w:numId w:val="1"/>
        </w:numPr>
        <w:contextualSpacing/>
        <w:rPr>
          <w:rFonts w:ascii="Calibri" w:hAnsi="Calibri"/>
          <w:sz w:val="24"/>
          <w:szCs w:val="24"/>
        </w:rPr>
      </w:pPr>
      <w:r>
        <w:rPr>
          <w:rFonts w:ascii="Calibri" w:hAnsi="Calibri"/>
          <w:sz w:val="24"/>
          <w:szCs w:val="24"/>
        </w:rPr>
        <w:t>AGM</w:t>
      </w:r>
    </w:p>
    <w:p w14:paraId="09EA3BA6" w14:textId="632EAE9F" w:rsidR="001A115A" w:rsidRDefault="002D3D33" w:rsidP="00AA5E80">
      <w:pPr>
        <w:numPr>
          <w:ilvl w:val="0"/>
          <w:numId w:val="1"/>
        </w:numPr>
        <w:contextualSpacing/>
        <w:rPr>
          <w:rFonts w:ascii="Calibri" w:hAnsi="Calibri"/>
          <w:sz w:val="24"/>
          <w:szCs w:val="24"/>
        </w:rPr>
      </w:pPr>
      <w:r>
        <w:rPr>
          <w:rFonts w:ascii="Calibri" w:hAnsi="Calibri"/>
          <w:sz w:val="24"/>
          <w:szCs w:val="24"/>
        </w:rPr>
        <w:t xml:space="preserve">WARR </w:t>
      </w:r>
      <w:r w:rsidR="008564A9">
        <w:rPr>
          <w:rFonts w:ascii="Calibri" w:hAnsi="Calibri"/>
          <w:sz w:val="24"/>
          <w:szCs w:val="24"/>
        </w:rPr>
        <w:t>Victoria update</w:t>
      </w:r>
    </w:p>
    <w:p w14:paraId="10EDED0B" w14:textId="6384DCC3" w:rsidR="00654339" w:rsidRDefault="00654339" w:rsidP="00AA5E80">
      <w:pPr>
        <w:numPr>
          <w:ilvl w:val="0"/>
          <w:numId w:val="1"/>
        </w:numPr>
        <w:contextualSpacing/>
        <w:rPr>
          <w:rFonts w:ascii="Calibri" w:hAnsi="Calibri"/>
          <w:sz w:val="24"/>
          <w:szCs w:val="24"/>
        </w:rPr>
      </w:pPr>
      <w:r>
        <w:rPr>
          <w:rFonts w:ascii="Calibri" w:hAnsi="Calibri"/>
          <w:sz w:val="24"/>
          <w:szCs w:val="24"/>
        </w:rPr>
        <w:t>Heard around the track</w:t>
      </w:r>
    </w:p>
    <w:p w14:paraId="39AE7701" w14:textId="2A935A97" w:rsidR="008564A9" w:rsidRDefault="008564A9" w:rsidP="00AA5E80">
      <w:pPr>
        <w:numPr>
          <w:ilvl w:val="0"/>
          <w:numId w:val="1"/>
        </w:numPr>
        <w:contextualSpacing/>
        <w:rPr>
          <w:rFonts w:ascii="Calibri" w:hAnsi="Calibri"/>
          <w:sz w:val="24"/>
          <w:szCs w:val="24"/>
        </w:rPr>
      </w:pPr>
      <w:r>
        <w:rPr>
          <w:rFonts w:ascii="Calibri" w:hAnsi="Calibri"/>
          <w:sz w:val="24"/>
          <w:szCs w:val="24"/>
        </w:rPr>
        <w:t>Parkrun</w:t>
      </w:r>
      <w:r w:rsidR="00B86B5D">
        <w:rPr>
          <w:rFonts w:ascii="Calibri" w:hAnsi="Calibri"/>
          <w:sz w:val="24"/>
          <w:szCs w:val="24"/>
        </w:rPr>
        <w:t xml:space="preserve"> Tourist</w:t>
      </w:r>
      <w:r>
        <w:rPr>
          <w:rFonts w:ascii="Calibri" w:hAnsi="Calibri"/>
          <w:sz w:val="24"/>
          <w:szCs w:val="24"/>
        </w:rPr>
        <w:t xml:space="preserve"> news</w:t>
      </w:r>
    </w:p>
    <w:p w14:paraId="6C2DE756" w14:textId="64A21F39" w:rsidR="002B6B5E" w:rsidRDefault="00CD3979" w:rsidP="00755544">
      <w:pPr>
        <w:numPr>
          <w:ilvl w:val="0"/>
          <w:numId w:val="1"/>
        </w:numPr>
        <w:contextualSpacing/>
        <w:rPr>
          <w:rFonts w:ascii="Calibri" w:hAnsi="Calibri"/>
          <w:sz w:val="24"/>
          <w:szCs w:val="24"/>
        </w:rPr>
      </w:pPr>
      <w:r>
        <w:rPr>
          <w:rFonts w:ascii="Calibri" w:hAnsi="Calibri"/>
          <w:sz w:val="24"/>
          <w:szCs w:val="24"/>
        </w:rPr>
        <w:t>Roderick Hoffman</w:t>
      </w:r>
      <w:r w:rsidR="00BA0618">
        <w:rPr>
          <w:rFonts w:ascii="Calibri" w:hAnsi="Calibri"/>
          <w:sz w:val="24"/>
          <w:szCs w:val="24"/>
        </w:rPr>
        <w:t xml:space="preserve"> (Legend)</w:t>
      </w:r>
    </w:p>
    <w:p w14:paraId="2E0B59F6" w14:textId="7FBE97D6" w:rsidR="009C6EC2" w:rsidRDefault="009C6EC2" w:rsidP="00755544">
      <w:pPr>
        <w:numPr>
          <w:ilvl w:val="0"/>
          <w:numId w:val="1"/>
        </w:numPr>
        <w:contextualSpacing/>
        <w:rPr>
          <w:rFonts w:ascii="Calibri" w:hAnsi="Calibri"/>
          <w:sz w:val="24"/>
          <w:szCs w:val="24"/>
        </w:rPr>
      </w:pPr>
      <w:r>
        <w:rPr>
          <w:rFonts w:ascii="Calibri" w:hAnsi="Calibri"/>
          <w:sz w:val="24"/>
          <w:szCs w:val="24"/>
        </w:rPr>
        <w:t>New members</w:t>
      </w:r>
    </w:p>
    <w:p w14:paraId="4DD3EF31" w14:textId="15B1BA71" w:rsidR="009C6EC2" w:rsidRDefault="00CD3979" w:rsidP="00755544">
      <w:pPr>
        <w:numPr>
          <w:ilvl w:val="0"/>
          <w:numId w:val="1"/>
        </w:numPr>
        <w:contextualSpacing/>
        <w:rPr>
          <w:rFonts w:ascii="Calibri" w:hAnsi="Calibri"/>
          <w:sz w:val="24"/>
          <w:szCs w:val="24"/>
        </w:rPr>
      </w:pPr>
      <w:r>
        <w:rPr>
          <w:rFonts w:ascii="Calibri" w:hAnsi="Calibri"/>
          <w:sz w:val="24"/>
          <w:szCs w:val="24"/>
        </w:rPr>
        <w:t>Next Club Run</w:t>
      </w:r>
    </w:p>
    <w:p w14:paraId="52977FBC" w14:textId="77777777" w:rsidR="00AE269B" w:rsidRPr="00AE269B" w:rsidRDefault="00AE269B" w:rsidP="00AE269B"/>
    <w:p w14:paraId="4ABF72F4" w14:textId="77777777" w:rsidR="00624035" w:rsidRDefault="00624035" w:rsidP="0039122A">
      <w:pPr>
        <w:pStyle w:val="Heading1"/>
      </w:pPr>
    </w:p>
    <w:p w14:paraId="0DBD58D1" w14:textId="3D85E1FE" w:rsidR="00624035" w:rsidRDefault="00624035" w:rsidP="0039122A">
      <w:pPr>
        <w:pStyle w:val="Heading1"/>
      </w:pPr>
      <w:r>
        <w:t>looking for a new newsletter editor</w:t>
      </w:r>
    </w:p>
    <w:p w14:paraId="3D24197B" w14:textId="2DDD262F" w:rsidR="00624035" w:rsidRPr="00BA0618" w:rsidRDefault="00624035" w:rsidP="00624035">
      <w:pPr>
        <w:pStyle w:val="Heading2"/>
        <w:rPr>
          <w:rFonts w:ascii="Calibri" w:hAnsi="Calibri" w:cs="Calibri"/>
          <w:color w:val="auto"/>
        </w:rPr>
      </w:pPr>
      <w:r w:rsidRPr="00BA0618">
        <w:rPr>
          <w:rFonts w:ascii="Calibri" w:hAnsi="Calibri" w:cs="Calibri"/>
          <w:color w:val="auto"/>
        </w:rPr>
        <w:t xml:space="preserve">Hi members </w:t>
      </w:r>
      <w:r w:rsidR="00B70307" w:rsidRPr="00BA0618">
        <w:rPr>
          <w:rFonts w:ascii="Calibri" w:hAnsi="Calibri" w:cs="Calibri"/>
          <w:color w:val="auto"/>
        </w:rPr>
        <w:t xml:space="preserve">- </w:t>
      </w:r>
      <w:r w:rsidRPr="00BA0618">
        <w:rPr>
          <w:rFonts w:ascii="Calibri" w:hAnsi="Calibri" w:cs="Calibri"/>
          <w:color w:val="auto"/>
        </w:rPr>
        <w:t>it is time for a change</w:t>
      </w:r>
      <w:r w:rsidR="00B70307" w:rsidRPr="00BA0618">
        <w:rPr>
          <w:rFonts w:ascii="Calibri" w:hAnsi="Calibri" w:cs="Calibri"/>
          <w:color w:val="auto"/>
        </w:rPr>
        <w:t xml:space="preserve">. We are looking </w:t>
      </w:r>
      <w:r w:rsidR="00BA0618" w:rsidRPr="00BA0618">
        <w:rPr>
          <w:rFonts w:ascii="Calibri" w:hAnsi="Calibri" w:cs="Calibri"/>
          <w:color w:val="auto"/>
        </w:rPr>
        <w:t xml:space="preserve">for </w:t>
      </w:r>
      <w:r w:rsidR="001A07FD" w:rsidRPr="00BA0618">
        <w:rPr>
          <w:rFonts w:ascii="Calibri" w:hAnsi="Calibri" w:cs="Calibri"/>
          <w:color w:val="auto"/>
        </w:rPr>
        <w:t>someone to</w:t>
      </w:r>
      <w:r w:rsidRPr="00BA0618">
        <w:rPr>
          <w:rFonts w:ascii="Calibri" w:hAnsi="Calibri" w:cs="Calibri"/>
          <w:color w:val="auto"/>
        </w:rPr>
        <w:t xml:space="preserve"> take over the newsletter please</w:t>
      </w:r>
      <w:r w:rsidR="00B70307" w:rsidRPr="00BA0618">
        <w:rPr>
          <w:rFonts w:ascii="Calibri" w:hAnsi="Calibri" w:cs="Calibri"/>
          <w:color w:val="auto"/>
        </w:rPr>
        <w:t xml:space="preserve">. </w:t>
      </w:r>
      <w:r w:rsidRPr="00BA0618">
        <w:rPr>
          <w:rFonts w:ascii="Calibri" w:hAnsi="Calibri" w:cs="Calibri"/>
          <w:color w:val="auto"/>
        </w:rPr>
        <w:t xml:space="preserve">It </w:t>
      </w:r>
      <w:r w:rsidR="00FF02C6" w:rsidRPr="00BA0618">
        <w:rPr>
          <w:rFonts w:ascii="Calibri" w:hAnsi="Calibri" w:cs="Calibri"/>
          <w:color w:val="auto"/>
        </w:rPr>
        <w:t xml:space="preserve">is </w:t>
      </w:r>
      <w:r w:rsidRPr="00BA0618">
        <w:rPr>
          <w:rFonts w:ascii="Calibri" w:hAnsi="Calibri" w:cs="Calibri"/>
          <w:color w:val="auto"/>
        </w:rPr>
        <w:t xml:space="preserve">time for this </w:t>
      </w:r>
      <w:r w:rsidR="00B70307" w:rsidRPr="00BA0618">
        <w:rPr>
          <w:rFonts w:ascii="Calibri" w:hAnsi="Calibri" w:cs="Calibri"/>
          <w:color w:val="auto"/>
        </w:rPr>
        <w:t>editor</w:t>
      </w:r>
      <w:r w:rsidRPr="00BA0618">
        <w:rPr>
          <w:rFonts w:ascii="Calibri" w:hAnsi="Calibri" w:cs="Calibri"/>
          <w:color w:val="auto"/>
        </w:rPr>
        <w:t xml:space="preserve"> to take a break. It produces itself with members sending in running stories</w:t>
      </w:r>
      <w:r w:rsidR="00BA0618" w:rsidRPr="00BA0618">
        <w:rPr>
          <w:rFonts w:ascii="Calibri" w:hAnsi="Calibri" w:cs="Calibri"/>
          <w:color w:val="auto"/>
        </w:rPr>
        <w:t xml:space="preserve"> We will now be producing a quarterly newsletter instead of a bi-monthly (facebook, yamma </w:t>
      </w:r>
      <w:r w:rsidR="001A07FD" w:rsidRPr="00BA0618">
        <w:rPr>
          <w:rFonts w:ascii="Calibri" w:hAnsi="Calibri" w:cs="Calibri"/>
          <w:color w:val="auto"/>
        </w:rPr>
        <w:t>etc.</w:t>
      </w:r>
      <w:r w:rsidR="00BA0618" w:rsidRPr="00BA0618">
        <w:rPr>
          <w:rFonts w:ascii="Calibri" w:hAnsi="Calibri" w:cs="Calibri"/>
          <w:color w:val="auto"/>
        </w:rPr>
        <w:t>)</w:t>
      </w:r>
      <w:r w:rsidR="00BA0618" w:rsidRPr="00BA0618">
        <w:rPr>
          <w:rFonts w:ascii="Calibri" w:hAnsi="Calibri" w:cs="Calibri"/>
          <w:color w:val="auto"/>
        </w:rPr>
        <w:tab/>
      </w:r>
    </w:p>
    <w:p w14:paraId="67AA5E7B" w14:textId="7AEABC5E" w:rsidR="00624035" w:rsidRDefault="00185389" w:rsidP="0039122A">
      <w:pPr>
        <w:pStyle w:val="Heading1"/>
      </w:pPr>
      <w:r>
        <w:t>AGM</w:t>
      </w:r>
    </w:p>
    <w:p w14:paraId="33B66925" w14:textId="7B090E77" w:rsidR="00721A91" w:rsidRDefault="00185389" w:rsidP="00185389">
      <w:r>
        <w:t>The AGM was held at Dolls point on the 24</w:t>
      </w:r>
      <w:r w:rsidRPr="00185389">
        <w:rPr>
          <w:vertAlign w:val="superscript"/>
        </w:rPr>
        <w:t>th</w:t>
      </w:r>
      <w:r>
        <w:t xml:space="preserve"> February </w:t>
      </w:r>
      <w:r w:rsidR="00EB4787">
        <w:t xml:space="preserve">with </w:t>
      </w:r>
      <w:r w:rsidR="00BD0E6B">
        <w:t xml:space="preserve">an </w:t>
      </w:r>
      <w:r w:rsidR="001A07FD">
        <w:t>excellent attendance</w:t>
      </w:r>
      <w:r w:rsidR="00721A91">
        <w:t>.</w:t>
      </w:r>
      <w:r w:rsidR="00BD0E6B">
        <w:t xml:space="preserve"> T</w:t>
      </w:r>
      <w:r w:rsidR="00721A91">
        <w:t>he following executive and other honor</w:t>
      </w:r>
      <w:r w:rsidR="003B6B4F">
        <w:t>ar</w:t>
      </w:r>
      <w:r w:rsidR="00721A91">
        <w:t>y positions were declared:</w:t>
      </w:r>
    </w:p>
    <w:p w14:paraId="1A495218" w14:textId="10B7858E" w:rsidR="00185389" w:rsidRDefault="003B6B4F" w:rsidP="00185389">
      <w:r>
        <w:t>President:</w:t>
      </w:r>
      <w:r w:rsidR="00721A91">
        <w:tab/>
      </w:r>
      <w:r w:rsidR="00721A91">
        <w:tab/>
      </w:r>
      <w:r w:rsidR="005807AA">
        <w:t xml:space="preserve">  </w:t>
      </w:r>
      <w:r w:rsidR="00B943C1">
        <w:t>Vacant</w:t>
      </w:r>
      <w:r w:rsidR="00EB4787">
        <w:t xml:space="preserve"> </w:t>
      </w:r>
    </w:p>
    <w:p w14:paraId="4C467472" w14:textId="4AD93FC5" w:rsidR="00721A91" w:rsidRDefault="00721A91" w:rsidP="00185389">
      <w:r>
        <w:t xml:space="preserve">Vice </w:t>
      </w:r>
      <w:r w:rsidR="003B6B4F">
        <w:t>President:</w:t>
      </w:r>
      <w:r>
        <w:t xml:space="preserve"> </w:t>
      </w:r>
      <w:r>
        <w:tab/>
      </w:r>
      <w:r>
        <w:tab/>
      </w:r>
      <w:r w:rsidR="005807AA">
        <w:t xml:space="preserve">  </w:t>
      </w:r>
      <w:r w:rsidR="00B943C1">
        <w:t>Vacant</w:t>
      </w:r>
    </w:p>
    <w:p w14:paraId="698F2605" w14:textId="227E8BA4" w:rsidR="00721A91" w:rsidRDefault="003B6B4F" w:rsidP="00185389">
      <w:r>
        <w:t>Secretary:</w:t>
      </w:r>
      <w:r w:rsidR="00721A91">
        <w:tab/>
      </w:r>
      <w:r w:rsidR="00721A91">
        <w:tab/>
        <w:t xml:space="preserve"> </w:t>
      </w:r>
      <w:r w:rsidR="005807AA">
        <w:t xml:space="preserve"> </w:t>
      </w:r>
      <w:r w:rsidR="00721A91">
        <w:t>Dave Taylor</w:t>
      </w:r>
    </w:p>
    <w:p w14:paraId="67BD82DF" w14:textId="104C551E" w:rsidR="00721A91" w:rsidRDefault="00721A91" w:rsidP="00185389">
      <w:r>
        <w:t xml:space="preserve">Treasurer &amp; Public </w:t>
      </w:r>
      <w:r w:rsidR="003B6B4F">
        <w:t>Officer: John</w:t>
      </w:r>
      <w:r>
        <w:t xml:space="preserve"> Gately</w:t>
      </w:r>
    </w:p>
    <w:p w14:paraId="2C255B9F" w14:textId="4A04E631" w:rsidR="005807AA" w:rsidRDefault="003B6B4F" w:rsidP="00185389">
      <w:r>
        <w:t>Committee: Shane</w:t>
      </w:r>
      <w:r w:rsidR="00721A91">
        <w:t xml:space="preserve"> </w:t>
      </w:r>
      <w:proofErr w:type="spellStart"/>
      <w:r w:rsidR="00721A91">
        <w:t>Batkin</w:t>
      </w:r>
      <w:proofErr w:type="spellEnd"/>
      <w:r w:rsidR="00CD461A">
        <w:t xml:space="preserve">, </w:t>
      </w:r>
      <w:r w:rsidR="005807AA">
        <w:t xml:space="preserve">Roger </w:t>
      </w:r>
      <w:proofErr w:type="spellStart"/>
      <w:r w:rsidR="005807AA">
        <w:t>Moresi</w:t>
      </w:r>
      <w:proofErr w:type="spellEnd"/>
      <w:r w:rsidR="00CD461A">
        <w:t xml:space="preserve"> &amp; Jason Vella</w:t>
      </w:r>
    </w:p>
    <w:p w14:paraId="027D2D5E" w14:textId="3038AB5E" w:rsidR="00721A91" w:rsidRDefault="00721A91" w:rsidP="00185389">
      <w:proofErr w:type="spellStart"/>
      <w:r>
        <w:t>Warr</w:t>
      </w:r>
      <w:proofErr w:type="spellEnd"/>
      <w:r>
        <w:t xml:space="preserve"> </w:t>
      </w:r>
      <w:r w:rsidR="003B6B4F">
        <w:t>Captain:</w:t>
      </w:r>
      <w:r>
        <w:t xml:space="preserve"> Roger </w:t>
      </w:r>
      <w:proofErr w:type="spellStart"/>
      <w:r>
        <w:t>Moresi</w:t>
      </w:r>
      <w:proofErr w:type="spellEnd"/>
    </w:p>
    <w:p w14:paraId="10C7AD57" w14:textId="2B84835C" w:rsidR="00721A91" w:rsidRDefault="003B6B4F" w:rsidP="00185389">
      <w:r>
        <w:t>Webmaster:</w:t>
      </w:r>
      <w:r w:rsidR="00721A91">
        <w:t xml:space="preserve"> John Gately with Jason Vella</w:t>
      </w:r>
    </w:p>
    <w:p w14:paraId="476E2FB0" w14:textId="7B062D91" w:rsidR="00721A91" w:rsidRDefault="00721A91" w:rsidP="00185389">
      <w:r>
        <w:lastRenderedPageBreak/>
        <w:t>Newsletter editor: Vacant with Neil Campbell filling in</w:t>
      </w:r>
      <w:r w:rsidR="00BD0E6B">
        <w:t>.</w:t>
      </w:r>
    </w:p>
    <w:p w14:paraId="5FB76E1E" w14:textId="3B053B7F" w:rsidR="00721A91" w:rsidRDefault="00721A91" w:rsidP="00185389">
      <w:r>
        <w:t xml:space="preserve">Merchandise </w:t>
      </w:r>
      <w:r w:rsidR="003B6B4F">
        <w:t>Officer:</w:t>
      </w:r>
      <w:r>
        <w:t xml:space="preserve"> </w:t>
      </w:r>
      <w:r w:rsidR="003B6B4F">
        <w:t>R</w:t>
      </w:r>
      <w:r>
        <w:t>oger Moresi</w:t>
      </w:r>
    </w:p>
    <w:p w14:paraId="703F7189" w14:textId="5630F775" w:rsidR="00721A91" w:rsidRDefault="00721A91" w:rsidP="00185389">
      <w:r>
        <w:t>Social Director: Susanne Burroughs</w:t>
      </w:r>
    </w:p>
    <w:p w14:paraId="2F922849" w14:textId="5AE3E004" w:rsidR="00721A91" w:rsidRDefault="00721A91" w:rsidP="00185389">
      <w:r>
        <w:t>T shirt Committee</w:t>
      </w:r>
      <w:r w:rsidR="00BD0E6B">
        <w:t>:</w:t>
      </w:r>
      <w:r w:rsidR="002570A3">
        <w:t xml:space="preserve"> J</w:t>
      </w:r>
      <w:r>
        <w:t>ohn and Su</w:t>
      </w:r>
      <w:r w:rsidR="00BD0E6B">
        <w:t>sanne</w:t>
      </w:r>
      <w:r>
        <w:t xml:space="preserve"> </w:t>
      </w:r>
      <w:r w:rsidR="002570A3">
        <w:t>B</w:t>
      </w:r>
      <w:r>
        <w:t>urroughs,</w:t>
      </w:r>
      <w:r w:rsidR="002570A3">
        <w:t xml:space="preserve"> </w:t>
      </w:r>
      <w:r>
        <w:t>Roger Moresi</w:t>
      </w:r>
    </w:p>
    <w:p w14:paraId="4A334134" w14:textId="2B593332" w:rsidR="00721A91" w:rsidRDefault="00721A91" w:rsidP="00721A91">
      <w:pPr>
        <w:pStyle w:val="Heading2"/>
      </w:pPr>
    </w:p>
    <w:p w14:paraId="180DCDB3" w14:textId="4992CB37" w:rsidR="00721A91" w:rsidRDefault="00721A91" w:rsidP="00721A91">
      <w:pPr>
        <w:pStyle w:val="Heading1"/>
      </w:pPr>
      <w:r>
        <w:t>Key items f</w:t>
      </w:r>
      <w:r w:rsidR="002570A3">
        <w:t>RO</w:t>
      </w:r>
      <w:r>
        <w:t>m the AGM</w:t>
      </w:r>
    </w:p>
    <w:p w14:paraId="53201055" w14:textId="03A23EBB" w:rsidR="00721A91" w:rsidRDefault="00721A91" w:rsidP="003B6B4F">
      <w:pPr>
        <w:pStyle w:val="ListParagraph"/>
        <w:numPr>
          <w:ilvl w:val="0"/>
          <w:numId w:val="19"/>
        </w:numPr>
      </w:pPr>
      <w:r>
        <w:t>Increase in membership by 19 and club in sound financial position</w:t>
      </w:r>
    </w:p>
    <w:p w14:paraId="3DEF46F5" w14:textId="22DA50A7" w:rsidR="003B6B4F" w:rsidRDefault="003B6B4F" w:rsidP="003B6B4F">
      <w:pPr>
        <w:pStyle w:val="ListParagraph"/>
        <w:numPr>
          <w:ilvl w:val="0"/>
          <w:numId w:val="19"/>
        </w:numPr>
      </w:pPr>
      <w:r>
        <w:t xml:space="preserve">Susanne Burroughs thanked the retiring committee members and welcomed the new ones </w:t>
      </w:r>
    </w:p>
    <w:p w14:paraId="1F81F685" w14:textId="796BDD02" w:rsidR="003B6B4F" w:rsidRDefault="003B6B4F" w:rsidP="003B6B4F">
      <w:pPr>
        <w:pStyle w:val="ListParagraph"/>
        <w:numPr>
          <w:ilvl w:val="0"/>
          <w:numId w:val="19"/>
        </w:numPr>
      </w:pPr>
      <w:r>
        <w:t xml:space="preserve">It was decided to raffle the </w:t>
      </w:r>
      <w:r w:rsidR="000323E7">
        <w:t>$</w:t>
      </w:r>
      <w:r>
        <w:t>300 Travel voucher amongst financial members (refer later down)</w:t>
      </w:r>
    </w:p>
    <w:p w14:paraId="57DB087C" w14:textId="7009F75A" w:rsidR="003B6B4F" w:rsidRDefault="000323E7" w:rsidP="003B6B4F">
      <w:pPr>
        <w:pStyle w:val="ListParagraph"/>
        <w:numPr>
          <w:ilvl w:val="0"/>
          <w:numId w:val="19"/>
        </w:numPr>
      </w:pPr>
      <w:r>
        <w:t xml:space="preserve">Approval to purchase additional Running Singlets in </w:t>
      </w:r>
      <w:r w:rsidR="002570A3">
        <w:t>X</w:t>
      </w:r>
      <w:r>
        <w:t>S and S for members.</w:t>
      </w:r>
    </w:p>
    <w:p w14:paraId="6A2CFE8B" w14:textId="2FD5813B" w:rsidR="00721A91" w:rsidRDefault="000323E7" w:rsidP="003B6B4F">
      <w:pPr>
        <w:pStyle w:val="ListParagraph"/>
        <w:numPr>
          <w:ilvl w:val="0"/>
          <w:numId w:val="19"/>
        </w:numPr>
      </w:pPr>
      <w:r>
        <w:t>Committee to discuss criteria for awarding life membership of the club.</w:t>
      </w:r>
    </w:p>
    <w:p w14:paraId="2BF05CAD" w14:textId="42E843F0" w:rsidR="00721A91" w:rsidRDefault="0005274D" w:rsidP="0005274D">
      <w:pPr>
        <w:pStyle w:val="Heading1"/>
        <w:rPr>
          <w:color w:val="00B050"/>
        </w:rPr>
      </w:pPr>
      <w:r w:rsidRPr="0005274D">
        <w:rPr>
          <w:color w:val="00B050"/>
        </w:rPr>
        <w:t xml:space="preserve">Travel Credit Voucher to be </w:t>
      </w:r>
      <w:r w:rsidR="001A07FD" w:rsidRPr="0005274D">
        <w:rPr>
          <w:color w:val="00B050"/>
        </w:rPr>
        <w:t>WON!!!</w:t>
      </w:r>
    </w:p>
    <w:p w14:paraId="5499DBCB" w14:textId="75C0DE04" w:rsidR="0005274D" w:rsidRDefault="0005274D" w:rsidP="0005274D">
      <w:r>
        <w:t>The committee has been advise</w:t>
      </w:r>
      <w:r w:rsidR="00D75B14">
        <w:t xml:space="preserve">d </w:t>
      </w:r>
      <w:r>
        <w:t xml:space="preserve">that the 2 FOC tickets the company provided in the past has been replaced by a yearly $300 worth of Travel </w:t>
      </w:r>
      <w:r w:rsidR="00687AE7">
        <w:t>credits.</w:t>
      </w:r>
    </w:p>
    <w:p w14:paraId="15C88951" w14:textId="77869C4A" w:rsidR="00BA0618" w:rsidRDefault="00BA0618" w:rsidP="0005274D">
      <w:r>
        <w:t xml:space="preserve">The committee has decided to allocate the $300 credit as 2 by </w:t>
      </w:r>
      <w:r w:rsidR="003808C1">
        <w:t>$</w:t>
      </w:r>
      <w:r>
        <w:t xml:space="preserve">150 vouchers and to select the recipients by allocating every </w:t>
      </w:r>
      <w:proofErr w:type="gramStart"/>
      <w:r>
        <w:t>financial  club</w:t>
      </w:r>
      <w:proofErr w:type="gramEnd"/>
      <w:r>
        <w:t xml:space="preserve"> member one entry into a raffle draw.</w:t>
      </w:r>
    </w:p>
    <w:p w14:paraId="792A668D" w14:textId="59C28080" w:rsidR="0005274D" w:rsidRDefault="0005274D" w:rsidP="0005274D">
      <w:r>
        <w:t>Eligibility:</w:t>
      </w:r>
      <w:r w:rsidR="002570A3">
        <w:t xml:space="preserve"> </w:t>
      </w:r>
      <w:r>
        <w:t>You must be eligible for Staff travel benefits either you or your nominated travel</w:t>
      </w:r>
      <w:r w:rsidR="00D75B14">
        <w:t xml:space="preserve"> </w:t>
      </w:r>
      <w:r>
        <w:t>partner.</w:t>
      </w:r>
    </w:p>
    <w:p w14:paraId="4F2FF298" w14:textId="0C30EFF0" w:rsidR="0005274D" w:rsidRDefault="0005274D" w:rsidP="0005274D">
      <w:r>
        <w:t xml:space="preserve">You must be a current </w:t>
      </w:r>
      <w:r w:rsidR="00D75B14">
        <w:t>financial</w:t>
      </w:r>
      <w:r>
        <w:t xml:space="preserve"> or life </w:t>
      </w:r>
      <w:r w:rsidR="00BA0618">
        <w:t>member of</w:t>
      </w:r>
      <w:r>
        <w:t xml:space="preserve"> the club</w:t>
      </w:r>
      <w:r w:rsidR="00D75B14">
        <w:t xml:space="preserve"> </w:t>
      </w:r>
      <w:r>
        <w:t>as at the date of the raffle</w:t>
      </w:r>
      <w:r w:rsidR="00BA0618">
        <w:t>.</w:t>
      </w:r>
    </w:p>
    <w:p w14:paraId="79567073" w14:textId="42A59675" w:rsidR="0005274D" w:rsidRDefault="0005274D" w:rsidP="0005274D">
      <w:r>
        <w:t xml:space="preserve">The raffle will be drawn in the presence of at </w:t>
      </w:r>
      <w:r w:rsidR="00D75B14">
        <w:t>least</w:t>
      </w:r>
      <w:r>
        <w:t xml:space="preserve"> 3 committee </w:t>
      </w:r>
      <w:r w:rsidR="00D75B14">
        <w:t>members</w:t>
      </w:r>
      <w:r>
        <w:t xml:space="preserve"> </w:t>
      </w:r>
      <w:r w:rsidR="00D75B14">
        <w:t>on or after 29</w:t>
      </w:r>
      <w:r w:rsidR="00D75B14" w:rsidRPr="00D75B14">
        <w:rPr>
          <w:vertAlign w:val="superscript"/>
        </w:rPr>
        <w:t>th</w:t>
      </w:r>
      <w:r w:rsidR="00D75B14">
        <w:t xml:space="preserve"> April</w:t>
      </w:r>
      <w:r>
        <w:t xml:space="preserve">. </w:t>
      </w:r>
      <w:r w:rsidR="00D75B14">
        <w:t>The prize will be 2 travel credits worth $</w:t>
      </w:r>
      <w:r w:rsidR="00687AE7">
        <w:t>150 each.</w:t>
      </w:r>
    </w:p>
    <w:p w14:paraId="7C2D2C19" w14:textId="39FC8235" w:rsidR="00687AE7" w:rsidRPr="0005274D" w:rsidRDefault="00687AE7" w:rsidP="0005274D">
      <w:r>
        <w:t xml:space="preserve">No correspondence will be </w:t>
      </w:r>
      <w:r w:rsidR="001A07FD">
        <w:t>entered</w:t>
      </w:r>
      <w:r>
        <w:t>.</w:t>
      </w:r>
    </w:p>
    <w:p w14:paraId="6E64EE27" w14:textId="0F5471BC" w:rsidR="006F70CE" w:rsidRDefault="009C6EC2" w:rsidP="0039122A">
      <w:pPr>
        <w:pStyle w:val="Heading1"/>
      </w:pPr>
      <w:r>
        <w:t xml:space="preserve">WARR </w:t>
      </w:r>
      <w:r w:rsidR="008564A9">
        <w:t>Victoria</w:t>
      </w:r>
      <w:r w:rsidR="006D26A9">
        <w:t xml:space="preserve"> 2</w:t>
      </w:r>
      <w:r w:rsidR="007C1E97">
        <w:t>6</w:t>
      </w:r>
      <w:r w:rsidR="006D26A9">
        <w:t>-29</w:t>
      </w:r>
      <w:r w:rsidR="006D26A9" w:rsidRPr="006D26A9">
        <w:rPr>
          <w:vertAlign w:val="superscript"/>
        </w:rPr>
        <w:t>th</w:t>
      </w:r>
      <w:r w:rsidR="006D26A9">
        <w:t xml:space="preserve"> Sept 2018</w:t>
      </w:r>
      <w:r w:rsidR="008564A9">
        <w:t xml:space="preserve"> Update</w:t>
      </w:r>
      <w:r>
        <w:t xml:space="preserve"> </w:t>
      </w:r>
    </w:p>
    <w:p w14:paraId="359BE8CD" w14:textId="69C3038B" w:rsidR="00411333" w:rsidRDefault="00411333" w:rsidP="00411333">
      <w:r>
        <w:t>Don’t forget your ETA or E</w:t>
      </w:r>
      <w:r w:rsidR="000323E7">
        <w:t>STA</w:t>
      </w:r>
    </w:p>
    <w:p w14:paraId="6B0B4A95" w14:textId="1D5CE1DB" w:rsidR="00411333" w:rsidRDefault="00411333" w:rsidP="00411333">
      <w:r>
        <w:t>If you are travel</w:t>
      </w:r>
      <w:r w:rsidR="002570A3">
        <w:t>l</w:t>
      </w:r>
      <w:r>
        <w:t xml:space="preserve">ing to </w:t>
      </w:r>
      <w:r w:rsidR="001A07FD">
        <w:t>Canada,</w:t>
      </w:r>
      <w:r>
        <w:t xml:space="preserve"> you will require an electronic visa (eTA) and if you are transiting the </w:t>
      </w:r>
      <w:r w:rsidR="002570A3">
        <w:t>U</w:t>
      </w:r>
      <w:r>
        <w:t>S</w:t>
      </w:r>
      <w:r w:rsidR="002570A3">
        <w:t>A</w:t>
      </w:r>
      <w:r>
        <w:t xml:space="preserve"> on standby you better have an ESTA as well quote from the Westjet website</w:t>
      </w:r>
    </w:p>
    <w:p w14:paraId="0271034D" w14:textId="7C1FF09A" w:rsidR="00411333" w:rsidRDefault="00411333" w:rsidP="00411333">
      <w:pPr>
        <w:pStyle w:val="PlainText"/>
      </w:pPr>
      <w:r>
        <w:t xml:space="preserve"> “Travel to Canada - Electronic Travel Authorization (eTA) Canada has introduced a new entry requirement, known as an Electronic Travel Authorization (eTA). If you are a foreign traveller and you do not require a visa to travel to Canada, you're expected to apply online for an eTA before travelling to Canada by air; exceptions include U.S. citizens and travellers with a valid Canadian visa. Canadian citizens, including dual citizens, and Canadian permanent residents cannot apply for an eTA.</w:t>
      </w:r>
    </w:p>
    <w:p w14:paraId="44986502" w14:textId="77777777" w:rsidR="00411333" w:rsidRDefault="00411333" w:rsidP="00411333">
      <w:pPr>
        <w:pStyle w:val="PlainText"/>
      </w:pPr>
    </w:p>
    <w:p w14:paraId="2567D4DF" w14:textId="77777777" w:rsidR="00411333" w:rsidRDefault="00411333" w:rsidP="00411333">
      <w:pPr>
        <w:pStyle w:val="PlainText"/>
      </w:pPr>
      <w:r>
        <w:t>The application process is affordable, doesn’t take long to complete, and in most cases the eTA will be granted within minutes of applying. To apply and find out more, visit Canada.ca/eTA.</w:t>
      </w:r>
    </w:p>
    <w:p w14:paraId="1B5E4302" w14:textId="77777777" w:rsidR="00411333" w:rsidRDefault="00411333" w:rsidP="00411333">
      <w:pPr>
        <w:pStyle w:val="PlainText"/>
      </w:pPr>
    </w:p>
    <w:p w14:paraId="71D66E90" w14:textId="77777777" w:rsidR="00411333" w:rsidRDefault="00411333" w:rsidP="00411333">
      <w:pPr>
        <w:pStyle w:val="PlainText"/>
      </w:pPr>
    </w:p>
    <w:p w14:paraId="4A5C880B" w14:textId="4EFF2BF9" w:rsidR="00411333" w:rsidRDefault="00721A91" w:rsidP="00721A91">
      <w:pPr>
        <w:pStyle w:val="Heading1"/>
      </w:pPr>
      <w:r>
        <w:lastRenderedPageBreak/>
        <w:t>Warr T</w:t>
      </w:r>
      <w:r w:rsidR="005807AA">
        <w:t>-</w:t>
      </w:r>
      <w:r>
        <w:t>shirt Ideas wanted</w:t>
      </w:r>
    </w:p>
    <w:p w14:paraId="552E4FAF" w14:textId="11B9F355" w:rsidR="00411333" w:rsidRDefault="003B6B4F" w:rsidP="00411333">
      <w:r>
        <w:t>Calling for ideas on the design for the T shirt for WARR in Victoria,</w:t>
      </w:r>
      <w:r w:rsidR="002570A3">
        <w:t xml:space="preserve"> </w:t>
      </w:r>
      <w:r>
        <w:t>Canada,</w:t>
      </w:r>
      <w:r w:rsidR="002570A3">
        <w:t xml:space="preserve"> </w:t>
      </w:r>
      <w:r>
        <w:t>BC</w:t>
      </w:r>
    </w:p>
    <w:p w14:paraId="7121A907" w14:textId="70F644F4" w:rsidR="003B6B4F" w:rsidRDefault="003B6B4F" w:rsidP="00411333">
      <w:r>
        <w:t xml:space="preserve">Please email John Burroughs at </w:t>
      </w:r>
      <w:hyperlink r:id="rId8" w:history="1">
        <w:r w:rsidRPr="001C48BD">
          <w:rPr>
            <w:rStyle w:val="Hyperlink"/>
          </w:rPr>
          <w:t>jasburroughs@optusnet.com.au</w:t>
        </w:r>
      </w:hyperlink>
    </w:p>
    <w:p w14:paraId="10F37D5F" w14:textId="77777777" w:rsidR="003B6B4F" w:rsidRPr="00411333" w:rsidRDefault="003B6B4F" w:rsidP="00411333"/>
    <w:p w14:paraId="13D58B55" w14:textId="2CCB7253" w:rsidR="0041239C" w:rsidRDefault="005F5476" w:rsidP="00982EF8">
      <w:pPr>
        <w:pStyle w:val="Heading1"/>
        <w:spacing w:line="240" w:lineRule="auto"/>
        <w:rPr>
          <w:rFonts w:cstheme="majorHAnsi"/>
        </w:rPr>
      </w:pPr>
      <w:r>
        <w:rPr>
          <w:rFonts w:cstheme="majorHAnsi"/>
        </w:rPr>
        <w:t>Heard around the Track:</w:t>
      </w:r>
    </w:p>
    <w:p w14:paraId="0CBFFDA9" w14:textId="5A7D213E" w:rsidR="00D538EF" w:rsidRDefault="000323E7" w:rsidP="000323E7">
      <w:r>
        <w:t xml:space="preserve">Dave Taylor our new </w:t>
      </w:r>
      <w:r w:rsidR="00D538EF">
        <w:t>secretary</w:t>
      </w:r>
      <w:r>
        <w:t xml:space="preserve"> is a Parkrun tourist and has just overtaken the Editor as the member with the most </w:t>
      </w:r>
      <w:r w:rsidR="00F46DA5">
        <w:t>d</w:t>
      </w:r>
      <w:bookmarkStart w:id="0" w:name="_GoBack"/>
      <w:bookmarkEnd w:id="0"/>
      <w:r w:rsidR="00D538EF">
        <w:t xml:space="preserve">ifferent </w:t>
      </w:r>
      <w:r w:rsidR="001A07FD">
        <w:t>parkruns.</w:t>
      </w:r>
      <w:r w:rsidR="00B70307">
        <w:t xml:space="preserve"> </w:t>
      </w:r>
      <w:r w:rsidR="002570A3">
        <w:t>K</w:t>
      </w:r>
      <w:r w:rsidR="00D538EF">
        <w:t>eep an eye on the FB page relating to QRC parkrunners and join Dave when you see him parkrunning in your location.</w:t>
      </w:r>
    </w:p>
    <w:p w14:paraId="3FE991B0" w14:textId="584E360D" w:rsidR="00E01E01" w:rsidRDefault="00D538EF" w:rsidP="00E01E01">
      <w:r>
        <w:t>It gets b</w:t>
      </w:r>
      <w:r w:rsidR="00F94EF2">
        <w:t>e</w:t>
      </w:r>
      <w:r>
        <w:t>tter</w:t>
      </w:r>
      <w:r w:rsidR="00F94EF2">
        <w:t>,</w:t>
      </w:r>
      <w:r>
        <w:t xml:space="preserve"> </w:t>
      </w:r>
      <w:r w:rsidR="00F94EF2">
        <w:t>P</w:t>
      </w:r>
      <w:r>
        <w:t xml:space="preserve">arkrun tourists aim to complete the alphabet of </w:t>
      </w:r>
      <w:proofErr w:type="spellStart"/>
      <w:r>
        <w:t>parkruns</w:t>
      </w:r>
      <w:proofErr w:type="spellEnd"/>
      <w:r>
        <w:t xml:space="preserve"> </w:t>
      </w:r>
      <w:r w:rsidR="00F94EF2">
        <w:t>A</w:t>
      </w:r>
      <w:r w:rsidR="0028460E">
        <w:t>-</w:t>
      </w:r>
      <w:r w:rsidR="00F94EF2">
        <w:t>Z</w:t>
      </w:r>
      <w:r w:rsidR="0028460E">
        <w:t xml:space="preserve">, </w:t>
      </w:r>
      <w:r w:rsidR="00A96295">
        <w:t>n</w:t>
      </w:r>
      <w:r>
        <w:t xml:space="preserve">ot even the </w:t>
      </w:r>
      <w:r w:rsidR="001A07FD">
        <w:t>much-travelled</w:t>
      </w:r>
      <w:r>
        <w:t xml:space="preserve"> Roderick Hoffman (read his story below</w:t>
      </w:r>
      <w:r w:rsidR="00F94EF2">
        <w:t>)</w:t>
      </w:r>
      <w:r>
        <w:t xml:space="preserve"> has achieved the letter </w:t>
      </w:r>
      <w:r w:rsidR="001A07FD">
        <w:t>X. Dave</w:t>
      </w:r>
      <w:r w:rsidR="00F94EF2">
        <w:t>,</w:t>
      </w:r>
      <w:r>
        <w:t xml:space="preserve"> not to be beaten has discovered Australia has one town beginning with the letter </w:t>
      </w:r>
      <w:r w:rsidR="001A07FD">
        <w:t>X.</w:t>
      </w:r>
      <w:r>
        <w:t xml:space="preserve"> It is Xantippe </w:t>
      </w:r>
      <w:r w:rsidR="00F94EF2">
        <w:t xml:space="preserve">in WA. </w:t>
      </w:r>
      <w:r>
        <w:t>(go</w:t>
      </w:r>
      <w:r w:rsidR="0028460E">
        <w:t>o</w:t>
      </w:r>
      <w:r>
        <w:t>gle it.</w:t>
      </w:r>
      <w:r w:rsidR="00F94EF2">
        <w:t xml:space="preserve">) </w:t>
      </w:r>
      <w:r w:rsidR="001A07FD">
        <w:t>Unfortunately,</w:t>
      </w:r>
      <w:r>
        <w:t xml:space="preserve"> is has a small </w:t>
      </w:r>
      <w:r w:rsidR="001A07FD">
        <w:t>population, so</w:t>
      </w:r>
      <w:r>
        <w:t xml:space="preserve"> not to be outdone Dave has written to the nearby township of Dalwallina and asked the local Caravan park owners to start a park run in Xantippe.</w:t>
      </w:r>
      <w:r w:rsidR="00F94EF2">
        <w:t xml:space="preserve"> </w:t>
      </w:r>
      <w:r>
        <w:t xml:space="preserve">We would guarantee the whole town would be booked out most Friday nights as parkrunners from around </w:t>
      </w:r>
      <w:r w:rsidR="001A07FD">
        <w:t>Australia.</w:t>
      </w:r>
      <w:r w:rsidR="003808C1">
        <w:t>, and the world travel there to complete their alphabet challenge.</w:t>
      </w:r>
    </w:p>
    <w:p w14:paraId="19B13A3F" w14:textId="671F108E" w:rsidR="00C10748" w:rsidRDefault="00C10748" w:rsidP="00E01E01">
      <w:r>
        <w:t>Another event coming up that Dave is involved in, is in his home town of Tamworth on April 1</w:t>
      </w:r>
      <w:r w:rsidRPr="00C10748">
        <w:rPr>
          <w:vertAlign w:val="superscript"/>
        </w:rPr>
        <w:t>st</w:t>
      </w:r>
      <w:r>
        <w:t xml:space="preserve"> (not an April </w:t>
      </w:r>
      <w:proofErr w:type="gramStart"/>
      <w:r>
        <w:t>fools</w:t>
      </w:r>
      <w:proofErr w:type="gramEnd"/>
      <w:r>
        <w:t xml:space="preserve"> day joke). On this cool autumn morning over 50 people will be testing their fitness and endurance by competing in the inaugural Tamworth Trail Blazer event held at Flagstaff mountain in East Tamworth. This event which is the dreamchild of Warren Ansell, a local physio and avid triathlete and UTA runner, consists of a 15km loop on the trails around Flagstaff mountain. </w:t>
      </w:r>
      <w:r w:rsidR="00701EC5">
        <w:t xml:space="preserve">It is not compulsory to run, in fact there are </w:t>
      </w:r>
      <w:r w:rsidR="00E06D2C">
        <w:t>a few</w:t>
      </w:r>
      <w:r w:rsidR="00701EC5">
        <w:t xml:space="preserve"> local entrants just happy to get up early for a stroll in the hills. </w:t>
      </w:r>
      <w:r>
        <w:t xml:space="preserve">On offer </w:t>
      </w:r>
      <w:r w:rsidR="0028460E">
        <w:t>is</w:t>
      </w:r>
      <w:r>
        <w:t xml:space="preserve"> 3 distances</w:t>
      </w:r>
      <w:r w:rsidR="0028460E">
        <w:t>, 15km, 30km or for the truly game, 45km. Dave will be competing in the 30km event and would love some QANTAS Running Club members to join him, so if you’re keen</w:t>
      </w:r>
      <w:r w:rsidR="00701EC5">
        <w:t>,</w:t>
      </w:r>
      <w:r w:rsidR="0028460E">
        <w:t xml:space="preserve"> contact Dave for further information.</w:t>
      </w:r>
    </w:p>
    <w:p w14:paraId="4C89182E" w14:textId="42718131" w:rsidR="00E01E01" w:rsidRDefault="00E01E01" w:rsidP="00E01E01"/>
    <w:p w14:paraId="1775FE88" w14:textId="77777777" w:rsidR="00E01E01" w:rsidRDefault="00E01E01" w:rsidP="00E01E01"/>
    <w:p w14:paraId="30AC0D8E" w14:textId="7DB2656A" w:rsidR="00B15454" w:rsidRDefault="00E01E01" w:rsidP="00E01E01">
      <w:pPr>
        <w:pStyle w:val="Heading2"/>
        <w:rPr>
          <w:lang w:eastAsia="en-AU"/>
        </w:rPr>
      </w:pPr>
      <w:r>
        <w:lastRenderedPageBreak/>
        <w:t>First time parkrunner</w:t>
      </w:r>
    </w:p>
    <w:p w14:paraId="4F197074" w14:textId="50CDEE35" w:rsidR="003E00A3" w:rsidRDefault="00E01E01" w:rsidP="00B15454">
      <w:pPr>
        <w:pStyle w:val="Heading2"/>
        <w:rPr>
          <w:lang w:eastAsia="en-AU"/>
        </w:rPr>
      </w:pPr>
      <w:r>
        <w:rPr>
          <w:noProof/>
          <w:lang w:val="en-AU" w:eastAsia="en-AU"/>
        </w:rPr>
        <w:drawing>
          <wp:inline distT="0" distB="0" distL="0" distR="0" wp14:anchorId="72C4E460" wp14:editId="1F2CDE0B">
            <wp:extent cx="3257549" cy="4343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2763" cy="4390352"/>
                    </a:xfrm>
                    <a:prstGeom prst="rect">
                      <a:avLst/>
                    </a:prstGeom>
                    <a:noFill/>
                    <a:ln>
                      <a:noFill/>
                    </a:ln>
                  </pic:spPr>
                </pic:pic>
              </a:graphicData>
            </a:graphic>
          </wp:inline>
        </w:drawing>
      </w:r>
    </w:p>
    <w:p w14:paraId="1D21A3C2" w14:textId="77777777" w:rsidR="00E01E01" w:rsidRDefault="00E01E01" w:rsidP="00B15454">
      <w:pPr>
        <w:pStyle w:val="Heading2"/>
        <w:rPr>
          <w:lang w:eastAsia="en-AU"/>
        </w:rPr>
      </w:pPr>
    </w:p>
    <w:p w14:paraId="00AEF38C" w14:textId="77777777" w:rsidR="00E01E01" w:rsidRDefault="00E01E01" w:rsidP="00B15454">
      <w:pPr>
        <w:pStyle w:val="Heading2"/>
        <w:rPr>
          <w:lang w:eastAsia="en-AU"/>
        </w:rPr>
      </w:pPr>
    </w:p>
    <w:p w14:paraId="7480A656" w14:textId="77777777" w:rsidR="00E01E01" w:rsidRDefault="00E01E01" w:rsidP="00B15454">
      <w:pPr>
        <w:pStyle w:val="Heading2"/>
        <w:rPr>
          <w:lang w:eastAsia="en-AU"/>
        </w:rPr>
      </w:pPr>
    </w:p>
    <w:p w14:paraId="186038D2" w14:textId="77777777" w:rsidR="00E01E01" w:rsidRDefault="00E01E01" w:rsidP="00B15454">
      <w:pPr>
        <w:pStyle w:val="Heading2"/>
        <w:rPr>
          <w:lang w:eastAsia="en-AU"/>
        </w:rPr>
      </w:pPr>
    </w:p>
    <w:p w14:paraId="6636BB3B" w14:textId="067A2EC0" w:rsidR="003E00A3" w:rsidRDefault="00A0733B" w:rsidP="00B15454">
      <w:pPr>
        <w:pStyle w:val="Heading2"/>
        <w:rPr>
          <w:lang w:eastAsia="en-AU"/>
        </w:rPr>
      </w:pPr>
      <w:r>
        <w:rPr>
          <w:lang w:eastAsia="en-AU"/>
        </w:rPr>
        <w:t>Parkrun Tourists</w:t>
      </w:r>
    </w:p>
    <w:p w14:paraId="5DAC6A21" w14:textId="232706A9" w:rsidR="00185389" w:rsidRDefault="00185389" w:rsidP="00185389">
      <w:pPr>
        <w:rPr>
          <w:lang w:eastAsia="en-AU"/>
        </w:rPr>
      </w:pPr>
      <w:r>
        <w:rPr>
          <w:lang w:eastAsia="en-AU"/>
        </w:rPr>
        <w:t>M</w:t>
      </w:r>
      <w:r w:rsidR="003B2CED">
        <w:rPr>
          <w:lang w:eastAsia="en-AU"/>
        </w:rPr>
        <w:t xml:space="preserve">any of our members </w:t>
      </w:r>
      <w:r w:rsidR="000964CF">
        <w:rPr>
          <w:lang w:eastAsia="en-AU"/>
        </w:rPr>
        <w:t>know</w:t>
      </w:r>
      <w:r>
        <w:rPr>
          <w:lang w:eastAsia="en-AU"/>
        </w:rPr>
        <w:t xml:space="preserve"> Roderick </w:t>
      </w:r>
      <w:r w:rsidR="001A07FD">
        <w:rPr>
          <w:lang w:eastAsia="en-AU"/>
        </w:rPr>
        <w:t>Hoffman, the British</w:t>
      </w:r>
      <w:r>
        <w:rPr>
          <w:lang w:eastAsia="en-AU"/>
        </w:rPr>
        <w:t xml:space="preserve"> Airways Warr captain </w:t>
      </w:r>
    </w:p>
    <w:p w14:paraId="5446F3E9" w14:textId="179D3E7C" w:rsidR="00185389" w:rsidRDefault="00185389" w:rsidP="00B15454">
      <w:pPr>
        <w:rPr>
          <w:lang w:eastAsia="en-AU"/>
        </w:rPr>
      </w:pPr>
      <w:r>
        <w:rPr>
          <w:lang w:eastAsia="en-AU"/>
        </w:rPr>
        <w:t xml:space="preserve">He is a bit of a Parkrun tourist </w:t>
      </w:r>
      <w:r w:rsidR="00CB1FE5">
        <w:rPr>
          <w:lang w:eastAsia="en-AU"/>
        </w:rPr>
        <w:t xml:space="preserve">222 </w:t>
      </w:r>
      <w:r w:rsidR="001A07FD">
        <w:rPr>
          <w:lang w:eastAsia="en-AU"/>
        </w:rPr>
        <w:t>different runs</w:t>
      </w:r>
      <w:r w:rsidR="00CB1FE5">
        <w:rPr>
          <w:lang w:eastAsia="en-AU"/>
        </w:rPr>
        <w:t xml:space="preserve"> and still counting </w:t>
      </w:r>
      <w:r>
        <w:rPr>
          <w:lang w:eastAsia="en-AU"/>
        </w:rPr>
        <w:t xml:space="preserve">so </w:t>
      </w:r>
      <w:r w:rsidR="00CB1FE5">
        <w:rPr>
          <w:lang w:eastAsia="en-AU"/>
        </w:rPr>
        <w:t>w</w:t>
      </w:r>
      <w:r>
        <w:rPr>
          <w:lang w:eastAsia="en-AU"/>
        </w:rPr>
        <w:t xml:space="preserve">e asked him to share his </w:t>
      </w:r>
      <w:r w:rsidR="00CB1FE5">
        <w:rPr>
          <w:lang w:eastAsia="en-AU"/>
        </w:rPr>
        <w:t>thoughts</w:t>
      </w:r>
      <w:r>
        <w:rPr>
          <w:lang w:eastAsia="en-AU"/>
        </w:rPr>
        <w:t xml:space="preserve"> with us</w:t>
      </w:r>
    </w:p>
    <w:p w14:paraId="28243644" w14:textId="52F07215" w:rsidR="003B2CED" w:rsidRDefault="00F12004" w:rsidP="003B2CED">
      <w:pPr>
        <w:pStyle w:val="NormalWeb"/>
        <w:spacing w:before="0" w:beforeAutospacing="0" w:after="0" w:afterAutospacing="0"/>
      </w:pPr>
      <w:r>
        <w:t>.</w:t>
      </w:r>
      <w:r w:rsidR="003B2CED" w:rsidRPr="003B2CED">
        <w:rPr>
          <w:rFonts w:ascii="Calibri Light" w:hAnsi="Calibri Light" w:cs="Calibri Light"/>
          <w:sz w:val="40"/>
          <w:szCs w:val="40"/>
        </w:rPr>
        <w:t xml:space="preserve"> </w:t>
      </w:r>
      <w:r w:rsidR="003B2CED">
        <w:rPr>
          <w:rFonts w:ascii="Calibri Light" w:hAnsi="Calibri Light" w:cs="Calibri Light"/>
          <w:sz w:val="40"/>
          <w:szCs w:val="40"/>
        </w:rPr>
        <w:t>Being a parkrun tourist</w:t>
      </w:r>
    </w:p>
    <w:p w14:paraId="1042A673" w14:textId="77777777" w:rsidR="003B2CED" w:rsidRDefault="003B2CED" w:rsidP="003B2CED">
      <w:pPr>
        <w:pStyle w:val="NormalWeb"/>
        <w:spacing w:before="0" w:beforeAutospacing="0" w:after="0" w:afterAutospacing="0"/>
      </w:pPr>
      <w:r>
        <w:rPr>
          <w:color w:val="767676"/>
        </w:rPr>
        <w:t>16 February 2018</w:t>
      </w:r>
    </w:p>
    <w:p w14:paraId="67F831C9" w14:textId="77777777" w:rsidR="003B2CED" w:rsidRDefault="003B2CED" w:rsidP="003B2CED">
      <w:pPr>
        <w:pStyle w:val="NormalWeb"/>
        <w:spacing w:before="0" w:beforeAutospacing="0" w:after="0" w:afterAutospacing="0"/>
      </w:pPr>
      <w:r>
        <w:rPr>
          <w:color w:val="767676"/>
        </w:rPr>
        <w:t>18:12</w:t>
      </w:r>
    </w:p>
    <w:p w14:paraId="379AEC13" w14:textId="389B1E8C" w:rsidR="003B2CED" w:rsidRPr="008A79E2" w:rsidRDefault="003B2CED" w:rsidP="003B2CED">
      <w:pPr>
        <w:pStyle w:val="NormalWeb"/>
        <w:spacing w:before="0" w:beforeAutospacing="0" w:after="0" w:afterAutospacing="0"/>
        <w:rPr>
          <w:rFonts w:asciiTheme="majorHAnsi" w:hAnsiTheme="majorHAnsi" w:cstheme="majorHAnsi"/>
        </w:rPr>
      </w:pPr>
      <w:r w:rsidRPr="008A79E2">
        <w:rPr>
          <w:rFonts w:asciiTheme="majorHAnsi" w:hAnsiTheme="majorHAnsi" w:cstheme="majorHAnsi"/>
        </w:rPr>
        <w:t>The ancient mariner is condemned to sail the seven seas never returning to a home port.  As a parkrun uber-</w:t>
      </w:r>
      <w:r w:rsidR="001A07FD" w:rsidRPr="008A79E2">
        <w:rPr>
          <w:rFonts w:asciiTheme="majorHAnsi" w:hAnsiTheme="majorHAnsi" w:cstheme="majorHAnsi"/>
        </w:rPr>
        <w:t>tourist,</w:t>
      </w:r>
      <w:r w:rsidRPr="008A79E2">
        <w:rPr>
          <w:rFonts w:asciiTheme="majorHAnsi" w:hAnsiTheme="majorHAnsi" w:cstheme="majorHAnsi"/>
        </w:rPr>
        <w:t xml:space="preserve"> I sometimes think I've been given the same curse! I've never settled down at a home parkrun and I'm under constant pressure to get up earlier and earlier on a Saturday morning to travel to a new parkrun I've not yet run at. </w:t>
      </w:r>
    </w:p>
    <w:p w14:paraId="4D5F58A3" w14:textId="67492141" w:rsidR="003B2CED" w:rsidRDefault="003B2CED" w:rsidP="003B2CED">
      <w:pPr>
        <w:pStyle w:val="NormalWeb"/>
        <w:spacing w:before="0" w:beforeAutospacing="0" w:after="0" w:afterAutospacing="0"/>
        <w:rPr>
          <w:rFonts w:asciiTheme="majorHAnsi" w:hAnsiTheme="majorHAnsi" w:cstheme="majorHAnsi"/>
        </w:rPr>
      </w:pPr>
      <w:r w:rsidRPr="008A79E2">
        <w:rPr>
          <w:rFonts w:asciiTheme="majorHAnsi" w:hAnsiTheme="majorHAnsi" w:cstheme="majorHAnsi"/>
        </w:rPr>
        <w:t xml:space="preserve">I became an uber-tourist by accident, but since it didn't result in the death of an albatross I'm happy to tell more. After hosting WARR in London in 2010 I led an initiative within the BA Running Club to find ways to boost attendance at club events.  We decided to stop ignoring the local parkruns that had become established whilst we had been planning WARR and instead join them - with a different club featured parkrun every other month. Although I didn't fancy getting up early on a Saturday morning to "only" run 5k as it was my initiative I had no choice.  Our first club-featured parkrun was at Bedfont Lakes, near Heathrow airport, on 25th June 2011.  Two months later we visited Bushy - a memorable run including being </w:t>
      </w:r>
      <w:r w:rsidRPr="008A79E2">
        <w:rPr>
          <w:rFonts w:asciiTheme="majorHAnsi" w:hAnsiTheme="majorHAnsi" w:cstheme="majorHAnsi"/>
        </w:rPr>
        <w:lastRenderedPageBreak/>
        <w:t xml:space="preserve">cheered on by a local jogger, one Mo Farrah.  After that we ran at the delightful Black Park and then at the club popular venue Gunnersbury. </w:t>
      </w:r>
    </w:p>
    <w:p w14:paraId="7B8DB737" w14:textId="77777777" w:rsidR="008A79E2" w:rsidRPr="008A79E2" w:rsidRDefault="008A79E2" w:rsidP="003B2CED">
      <w:pPr>
        <w:pStyle w:val="NormalWeb"/>
        <w:spacing w:before="0" w:beforeAutospacing="0" w:after="0" w:afterAutospacing="0"/>
        <w:rPr>
          <w:rFonts w:asciiTheme="majorHAnsi" w:hAnsiTheme="majorHAnsi" w:cstheme="majorHAnsi"/>
        </w:rPr>
      </w:pPr>
    </w:p>
    <w:p w14:paraId="5DD846D8" w14:textId="21DEDFB1" w:rsidR="003B2CED" w:rsidRDefault="003B2CED" w:rsidP="003B2CED">
      <w:pPr>
        <w:pStyle w:val="NormalWeb"/>
        <w:spacing w:before="0" w:beforeAutospacing="0" w:after="0" w:afterAutospacing="0"/>
        <w:rPr>
          <w:rFonts w:asciiTheme="majorHAnsi" w:hAnsiTheme="majorHAnsi" w:cstheme="majorHAnsi"/>
        </w:rPr>
      </w:pPr>
      <w:r w:rsidRPr="008A79E2">
        <w:rPr>
          <w:rFonts w:asciiTheme="majorHAnsi" w:hAnsiTheme="majorHAnsi" w:cstheme="majorHAnsi"/>
        </w:rPr>
        <w:t xml:space="preserve">I wasn't hooked by these first four parkruns, run every other month, but then for Christmas I visited my Melbourne based sister and I realised that I could run the recently established parkrun around the Grand Prix circuit of Albert Park on New Year's Eve, literally on my way to the airport.  The pattern of doing different parkruns was now established and I fitted in a couple of different London parkruns during January.  My eighth parkrun was chosen by its name - that February was a very cold month and I chose the parkrun on the edge of London called "Gunpowder" as a venue to warm myself up at.  I really appreciated the parkrun spirit that day - it was so cold that at the end of the first lap several runners paused in front of me…to put ON an extra layer for the second lap! But my pattern was now </w:t>
      </w:r>
      <w:r w:rsidR="001A07FD" w:rsidRPr="008A79E2">
        <w:rPr>
          <w:rFonts w:asciiTheme="majorHAnsi" w:hAnsiTheme="majorHAnsi" w:cstheme="majorHAnsi"/>
        </w:rPr>
        <w:t>set,</w:t>
      </w:r>
      <w:r w:rsidRPr="008A79E2">
        <w:rPr>
          <w:rFonts w:asciiTheme="majorHAnsi" w:hAnsiTheme="majorHAnsi" w:cstheme="majorHAnsi"/>
        </w:rPr>
        <w:t xml:space="preserve"> and I realised through Facebook and other parkrun media outlets that no one to date had set out to run fifty different parkruns with their first fifty parkruns. That then became my goal and I eventually made it up to 52 runs before I returned to Bedfont Lakes to claim my "50" parkrun shirt - in those days in the UK your achievement shirt could only be given to you at a home parkrun - so there I was to collect a shirt even though it was only my second visit there. I had chosen my 50th UK parkrun by its BA linked name, at the Sheffield parkrun called "Concord"</w:t>
      </w:r>
      <w:r w:rsidR="008A79E2">
        <w:rPr>
          <w:rFonts w:asciiTheme="majorHAnsi" w:hAnsiTheme="majorHAnsi" w:cstheme="majorHAnsi"/>
        </w:rPr>
        <w:t>.</w:t>
      </w:r>
    </w:p>
    <w:p w14:paraId="7E385C65" w14:textId="77777777" w:rsidR="008A79E2" w:rsidRPr="008A79E2" w:rsidRDefault="008A79E2" w:rsidP="003B2CED">
      <w:pPr>
        <w:pStyle w:val="NormalWeb"/>
        <w:spacing w:before="0" w:beforeAutospacing="0" w:after="0" w:afterAutospacing="0"/>
        <w:rPr>
          <w:rFonts w:asciiTheme="majorHAnsi" w:hAnsiTheme="majorHAnsi" w:cstheme="majorHAnsi"/>
        </w:rPr>
      </w:pPr>
    </w:p>
    <w:p w14:paraId="4D22C04F" w14:textId="77777777" w:rsidR="003B2CED" w:rsidRPr="008A79E2" w:rsidRDefault="003B2CED" w:rsidP="003B2CED">
      <w:pPr>
        <w:pStyle w:val="NormalWeb"/>
        <w:spacing w:before="0" w:beforeAutospacing="0" w:after="0" w:afterAutospacing="0"/>
        <w:rPr>
          <w:rFonts w:asciiTheme="majorHAnsi" w:hAnsiTheme="majorHAnsi" w:cstheme="majorHAnsi"/>
        </w:rPr>
      </w:pPr>
      <w:r w:rsidRPr="008A79E2">
        <w:rPr>
          <w:rFonts w:asciiTheme="majorHAnsi" w:hAnsiTheme="majorHAnsi" w:cstheme="majorHAnsi"/>
        </w:rPr>
        <w:t xml:space="preserve">That was back in March 2013.  I could then have adopted Bedfont Lakes as my home and "settled down" like normal parkrunners.  But after a short period whilst I revisited some favourite parkruns, and others I'd recorded slow times at, I started visiting new parkruns again with new targets of 100 different parkruns, then 200 and now 250. At the time of writing this I've run at 222 different parkruns including in 14 different parkrun countries.  </w:t>
      </w:r>
    </w:p>
    <w:p w14:paraId="4938697F" w14:textId="315F12AF" w:rsidR="003B2CED" w:rsidRPr="008A79E2" w:rsidRDefault="003B2CED" w:rsidP="003B2CED">
      <w:pPr>
        <w:pStyle w:val="NormalWeb"/>
        <w:spacing w:before="0" w:beforeAutospacing="0" w:after="0" w:afterAutospacing="0"/>
        <w:rPr>
          <w:rFonts w:asciiTheme="majorHAnsi" w:hAnsiTheme="majorHAnsi" w:cstheme="majorHAnsi"/>
        </w:rPr>
      </w:pPr>
      <w:r w:rsidRPr="008A79E2">
        <w:rPr>
          <w:rFonts w:asciiTheme="majorHAnsi" w:hAnsiTheme="majorHAnsi" w:cstheme="majorHAnsi"/>
        </w:rPr>
        <w:t xml:space="preserve">In the early days I was running a lone furrow but that is no longer the case.  There is now a large community of uber-tourists and we regularly communicate in our own Facebook group, check our progress on the UK and International "Most Events" table and have occasional meet-ups at recently established parkruns.  My 222 different events </w:t>
      </w:r>
      <w:r w:rsidR="001A07FD" w:rsidRPr="008A79E2">
        <w:rPr>
          <w:rFonts w:asciiTheme="majorHAnsi" w:hAnsiTheme="majorHAnsi" w:cstheme="majorHAnsi"/>
        </w:rPr>
        <w:t>are</w:t>
      </w:r>
      <w:r w:rsidRPr="008A79E2">
        <w:rPr>
          <w:rFonts w:asciiTheme="majorHAnsi" w:hAnsiTheme="majorHAnsi" w:cstheme="majorHAnsi"/>
        </w:rPr>
        <w:t xml:space="preserve"> only good enough for twentieth place on the most-events table!  The leader has recently run his 400th different parkrun!</w:t>
      </w:r>
    </w:p>
    <w:p w14:paraId="7866BDFA" w14:textId="77777777" w:rsidR="008A79E2" w:rsidRDefault="003B2CED" w:rsidP="003B2CED">
      <w:pPr>
        <w:pStyle w:val="NormalWeb"/>
        <w:spacing w:before="0" w:beforeAutospacing="0" w:after="0" w:afterAutospacing="0"/>
        <w:rPr>
          <w:rFonts w:asciiTheme="majorHAnsi" w:hAnsiTheme="majorHAnsi" w:cstheme="majorHAnsi"/>
        </w:rPr>
      </w:pPr>
      <w:r w:rsidRPr="008A79E2">
        <w:rPr>
          <w:rFonts w:asciiTheme="majorHAnsi" w:hAnsiTheme="majorHAnsi" w:cstheme="majorHAnsi"/>
        </w:rPr>
        <w:t>I'm often asked which are the best parkruns but I'm always cautious about answering the question because by saying that some parkruns are better than others implies that some are worse than others, but that is an unfair statement - just because a parkrun didn't ring my bell on the day I was there doesn't mean that it can't be the best parkrun in the world for those who live locally to it. </w:t>
      </w:r>
    </w:p>
    <w:p w14:paraId="5E350407" w14:textId="77777777" w:rsidR="008A79E2" w:rsidRDefault="008A79E2" w:rsidP="003B2CED">
      <w:pPr>
        <w:pStyle w:val="NormalWeb"/>
        <w:spacing w:before="0" w:beforeAutospacing="0" w:after="0" w:afterAutospacing="0"/>
        <w:rPr>
          <w:rFonts w:asciiTheme="majorHAnsi" w:hAnsiTheme="majorHAnsi" w:cstheme="majorHAnsi"/>
        </w:rPr>
      </w:pPr>
    </w:p>
    <w:p w14:paraId="1433FBF7" w14:textId="5E52CD7D" w:rsidR="003B2CED" w:rsidRPr="008A79E2" w:rsidRDefault="003B2CED" w:rsidP="003B2CED">
      <w:pPr>
        <w:pStyle w:val="NormalWeb"/>
        <w:spacing w:before="0" w:beforeAutospacing="0" w:after="0" w:afterAutospacing="0"/>
        <w:rPr>
          <w:rFonts w:asciiTheme="majorHAnsi" w:hAnsiTheme="majorHAnsi" w:cstheme="majorHAnsi"/>
        </w:rPr>
      </w:pPr>
      <w:r w:rsidRPr="008A79E2">
        <w:rPr>
          <w:rFonts w:asciiTheme="majorHAnsi" w:hAnsiTheme="majorHAnsi" w:cstheme="majorHAnsi"/>
        </w:rPr>
        <w:t xml:space="preserve"> B</w:t>
      </w:r>
      <w:r w:rsidR="008A79E2">
        <w:rPr>
          <w:rFonts w:asciiTheme="majorHAnsi" w:hAnsiTheme="majorHAnsi" w:cstheme="majorHAnsi"/>
        </w:rPr>
        <w:t xml:space="preserve">elow is a </w:t>
      </w:r>
      <w:r w:rsidRPr="008A79E2">
        <w:rPr>
          <w:rFonts w:asciiTheme="majorHAnsi" w:hAnsiTheme="majorHAnsi" w:cstheme="majorHAnsi"/>
        </w:rPr>
        <w:t>list</w:t>
      </w:r>
      <w:r w:rsidR="008A79E2">
        <w:rPr>
          <w:rFonts w:asciiTheme="majorHAnsi" w:hAnsiTheme="majorHAnsi" w:cstheme="majorHAnsi"/>
        </w:rPr>
        <w:t xml:space="preserve"> of </w:t>
      </w:r>
      <w:proofErr w:type="gramStart"/>
      <w:r w:rsidR="008A79E2">
        <w:rPr>
          <w:rFonts w:asciiTheme="majorHAnsi" w:hAnsiTheme="majorHAnsi" w:cstheme="majorHAnsi"/>
        </w:rPr>
        <w:t>a</w:t>
      </w:r>
      <w:r w:rsidRPr="008A79E2">
        <w:rPr>
          <w:rFonts w:asciiTheme="majorHAnsi" w:hAnsiTheme="majorHAnsi" w:cstheme="majorHAnsi"/>
        </w:rPr>
        <w:t xml:space="preserve"> number of</w:t>
      </w:r>
      <w:proofErr w:type="gramEnd"/>
      <w:r w:rsidRPr="008A79E2">
        <w:rPr>
          <w:rFonts w:asciiTheme="majorHAnsi" w:hAnsiTheme="majorHAnsi" w:cstheme="majorHAnsi"/>
        </w:rPr>
        <w:t xml:space="preserve"> </w:t>
      </w:r>
      <w:proofErr w:type="spellStart"/>
      <w:r w:rsidRPr="008A79E2">
        <w:rPr>
          <w:rFonts w:asciiTheme="majorHAnsi" w:hAnsiTheme="majorHAnsi" w:cstheme="majorHAnsi"/>
        </w:rPr>
        <w:t>parkruns</w:t>
      </w:r>
      <w:proofErr w:type="spellEnd"/>
      <w:r w:rsidRPr="008A79E2">
        <w:rPr>
          <w:rFonts w:asciiTheme="majorHAnsi" w:hAnsiTheme="majorHAnsi" w:cstheme="majorHAnsi"/>
        </w:rPr>
        <w:t xml:space="preserve"> that </w:t>
      </w:r>
      <w:r w:rsidR="008A79E2">
        <w:rPr>
          <w:rFonts w:asciiTheme="majorHAnsi" w:hAnsiTheme="majorHAnsi" w:cstheme="majorHAnsi"/>
        </w:rPr>
        <w:t xml:space="preserve">I think </w:t>
      </w:r>
      <w:r w:rsidRPr="008A79E2">
        <w:rPr>
          <w:rFonts w:asciiTheme="majorHAnsi" w:hAnsiTheme="majorHAnsi" w:cstheme="majorHAnsi"/>
        </w:rPr>
        <w:t>all uber-tourists should have on their "To Do" list:</w:t>
      </w:r>
    </w:p>
    <w:p w14:paraId="695FAF12" w14:textId="77777777" w:rsidR="00CB1FE5" w:rsidRPr="008A79E2" w:rsidRDefault="00CB1FE5" w:rsidP="003B2CED">
      <w:pPr>
        <w:pStyle w:val="NormalWeb"/>
        <w:spacing w:before="0" w:beforeAutospacing="0" w:after="0" w:afterAutospacing="0"/>
        <w:rPr>
          <w:rFonts w:asciiTheme="majorHAnsi" w:hAnsiTheme="majorHAnsi" w:cstheme="majorHAnsi"/>
        </w:rPr>
      </w:pPr>
    </w:p>
    <w:p w14:paraId="2955E981" w14:textId="77777777"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t>There is Bushy park in London - where it all started back in October 2004.  Bushy regularly attracts 1,000plus runners so it is worth visiting even if only to see how smoothly the finish process works.</w:t>
      </w:r>
    </w:p>
    <w:p w14:paraId="5FEBCB3C" w14:textId="77777777"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t>Crissy Field (San Francisco) for the iconic parkrun photograph showing you approaching the finish line with the Golden Gate bridge in the background. Just pray that you are there on a day without the sea mist!</w:t>
      </w:r>
    </w:p>
    <w:p w14:paraId="73E0A0AC" w14:textId="6AE4DDD0"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t xml:space="preserve">Ashton Court near Bristol has a particularly challenging relief - it is an out-and-back route and the first 2.5k is uphill, then you turn </w:t>
      </w:r>
      <w:r w:rsidR="001A07FD" w:rsidRPr="008A79E2">
        <w:rPr>
          <w:rFonts w:asciiTheme="majorHAnsi" w:hAnsiTheme="majorHAnsi" w:cstheme="majorHAnsi"/>
        </w:rPr>
        <w:t>around</w:t>
      </w:r>
      <w:r w:rsidRPr="008A79E2">
        <w:rPr>
          <w:rFonts w:asciiTheme="majorHAnsi" w:hAnsiTheme="majorHAnsi" w:cstheme="majorHAnsi"/>
        </w:rPr>
        <w:t xml:space="preserve"> and see how quickly you can get back to the bottom.  Much more fun than three laps round a flat field.</w:t>
      </w:r>
    </w:p>
    <w:p w14:paraId="0B80EB8F" w14:textId="029FAB0D"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t xml:space="preserve">But a flat run well worth doing is Portrush in Northern Ireland which is a parkrun run entirely on the beach.  Each Saturday </w:t>
      </w:r>
      <w:r w:rsidR="001A07FD" w:rsidRPr="008A79E2">
        <w:rPr>
          <w:rFonts w:asciiTheme="majorHAnsi" w:hAnsiTheme="majorHAnsi" w:cstheme="majorHAnsi"/>
        </w:rPr>
        <w:t>morning,</w:t>
      </w:r>
      <w:r w:rsidRPr="008A79E2">
        <w:rPr>
          <w:rFonts w:asciiTheme="majorHAnsi" w:hAnsiTheme="majorHAnsi" w:cstheme="majorHAnsi"/>
        </w:rPr>
        <w:t xml:space="preserve"> they check the tide and then set the course anew. The sand is firm just above where the waves reach or if you prefer you can do the entire race barefoot through the waves.</w:t>
      </w:r>
    </w:p>
    <w:p w14:paraId="6BD99733" w14:textId="77777777"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t>Bere Island (Ireland) - an adventure from start to finish - you fly to Cork in Ireland then get a lift or bus down to Castletown on the coast where a ferry takes you across to Bere Island.  The fee you pay the ferryman also covers you for the minibus that takes you to the far side of the island and when the minibus gets to the parkrun they start the run briefing.  Many Saturdays they will have more runners taking part in the parkrun than there are inhabitants on the Island.  A new run has just started in Brassey in the Shetland Islands which promises to be a UK equivalent to Bere Island.</w:t>
      </w:r>
    </w:p>
    <w:p w14:paraId="158A7FF5" w14:textId="77777777"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t xml:space="preserve">Cieszyn (Poland) is unique because the start of the run is in Poland but after half a kilometre you cross over the river into the Czech Republic and continue the course in that country before returning into Poland for the finish - one parkrun but two countries, and you don't have to show your passport. </w:t>
      </w:r>
    </w:p>
    <w:p w14:paraId="7D5B9A5D" w14:textId="77777777"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t>There are some very scenic parkruns in the UK particularly those run on properties maintained by the National Trust.  Penrhyn has a stunning castle that you run from, round and back into. Fountains Abbey, still on my to-do list, has a ruined abbey as its backdrop.</w:t>
      </w:r>
    </w:p>
    <w:p w14:paraId="3E3DE31D" w14:textId="1DA701A5"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t xml:space="preserve">Gunpowder - A unique feature of Gunpowder parkrun is that the start of the course is in the western </w:t>
      </w:r>
      <w:r w:rsidR="001A07FD" w:rsidRPr="008A79E2">
        <w:rPr>
          <w:rFonts w:asciiTheme="majorHAnsi" w:hAnsiTheme="majorHAnsi" w:cstheme="majorHAnsi"/>
        </w:rPr>
        <w:t>hemisphere,</w:t>
      </w:r>
      <w:r w:rsidRPr="008A79E2">
        <w:rPr>
          <w:rFonts w:asciiTheme="majorHAnsi" w:hAnsiTheme="majorHAnsi" w:cstheme="majorHAnsi"/>
        </w:rPr>
        <w:t xml:space="preserve"> but the finish is in the east - you cross the Greenwich Meridian several times during the run. The most northern and southern parkruns are also challenges to be undertaken through these are subject to change.  The parkruns closest to the equator are East Coast Park and West Coast Park in Singapore.</w:t>
      </w:r>
    </w:p>
    <w:p w14:paraId="673E96CA" w14:textId="72412E70"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t xml:space="preserve">Zary in Poland is a popular destination for UK parkrun tourists because it is the nearest parkrun to the UK that begins with the letter "Z".  parkrunners collect </w:t>
      </w:r>
      <w:r w:rsidR="001A07FD" w:rsidRPr="008A79E2">
        <w:rPr>
          <w:rFonts w:asciiTheme="majorHAnsi" w:hAnsiTheme="majorHAnsi" w:cstheme="majorHAnsi"/>
        </w:rPr>
        <w:t>all</w:t>
      </w:r>
      <w:r w:rsidRPr="008A79E2">
        <w:rPr>
          <w:rFonts w:asciiTheme="majorHAnsi" w:hAnsiTheme="majorHAnsi" w:cstheme="majorHAnsi"/>
        </w:rPr>
        <w:t xml:space="preserve"> the letters of the alphabet this way, other than "X" for which there is </w:t>
      </w:r>
      <w:r w:rsidR="001A07FD" w:rsidRPr="008A79E2">
        <w:rPr>
          <w:rFonts w:asciiTheme="majorHAnsi" w:hAnsiTheme="majorHAnsi" w:cstheme="majorHAnsi"/>
        </w:rPr>
        <w:t>yet</w:t>
      </w:r>
      <w:r w:rsidRPr="008A79E2">
        <w:rPr>
          <w:rFonts w:asciiTheme="majorHAnsi" w:hAnsiTheme="majorHAnsi" w:cstheme="majorHAnsi"/>
        </w:rPr>
        <w:t xml:space="preserve"> no parkrun in the world starting with "X". Some alphabet tourists compensate by running at </w:t>
      </w:r>
      <w:r w:rsidR="001A07FD" w:rsidRPr="008A79E2">
        <w:rPr>
          <w:rFonts w:asciiTheme="majorHAnsi" w:hAnsiTheme="majorHAnsi" w:cstheme="majorHAnsi"/>
        </w:rPr>
        <w:t>Cross Flatts</w:t>
      </w:r>
      <w:r w:rsidRPr="008A79E2">
        <w:rPr>
          <w:rFonts w:asciiTheme="majorHAnsi" w:hAnsiTheme="majorHAnsi" w:cstheme="majorHAnsi"/>
        </w:rPr>
        <w:t xml:space="preserve"> or at Exeter but as soon as a proper "X" parkrun starts up hundreds of UK parkrunners will be setting their travel plans.</w:t>
      </w:r>
    </w:p>
    <w:p w14:paraId="672BB99E" w14:textId="305493BF" w:rsidR="003B2CED" w:rsidRPr="008A79E2" w:rsidRDefault="003B2CED" w:rsidP="003B2CED">
      <w:pPr>
        <w:numPr>
          <w:ilvl w:val="0"/>
          <w:numId w:val="18"/>
        </w:numPr>
        <w:spacing w:after="0" w:line="240" w:lineRule="auto"/>
        <w:ind w:left="540"/>
        <w:textAlignment w:val="center"/>
        <w:rPr>
          <w:rFonts w:asciiTheme="majorHAnsi" w:hAnsiTheme="majorHAnsi" w:cstheme="majorHAnsi"/>
        </w:rPr>
      </w:pPr>
      <w:r w:rsidRPr="008A79E2">
        <w:rPr>
          <w:rFonts w:asciiTheme="majorHAnsi" w:hAnsiTheme="majorHAnsi" w:cstheme="majorHAnsi"/>
        </w:rPr>
        <w:lastRenderedPageBreak/>
        <w:t>South Africa has some fantastic names for their parkruns - such as "Thousand Hills", "Cannibals Cave" and "Piggly Wiggly" and the world's biggest parkrun at North Beach where attendance has topped 2,500.</w:t>
      </w:r>
    </w:p>
    <w:p w14:paraId="37B4CA93" w14:textId="77777777" w:rsidR="00372C8C" w:rsidRPr="008A79E2" w:rsidRDefault="00372C8C" w:rsidP="00372C8C">
      <w:pPr>
        <w:spacing w:after="0" w:line="240" w:lineRule="auto"/>
        <w:ind w:left="540"/>
        <w:textAlignment w:val="center"/>
        <w:rPr>
          <w:rFonts w:asciiTheme="majorHAnsi" w:hAnsiTheme="majorHAnsi" w:cstheme="majorHAnsi"/>
        </w:rPr>
      </w:pPr>
    </w:p>
    <w:p w14:paraId="137CD45E" w14:textId="324E76BA" w:rsidR="003B2CED" w:rsidRPr="008A79E2" w:rsidRDefault="003B2CED" w:rsidP="003B2CED">
      <w:pPr>
        <w:pStyle w:val="NormalWeb"/>
        <w:spacing w:before="0" w:beforeAutospacing="0" w:after="0" w:afterAutospacing="0"/>
        <w:rPr>
          <w:rFonts w:asciiTheme="majorHAnsi" w:hAnsiTheme="majorHAnsi" w:cstheme="majorHAnsi"/>
        </w:rPr>
      </w:pPr>
      <w:proofErr w:type="gramStart"/>
      <w:r w:rsidRPr="008A79E2">
        <w:rPr>
          <w:rFonts w:asciiTheme="majorHAnsi" w:hAnsiTheme="majorHAnsi" w:cstheme="majorHAnsi"/>
        </w:rPr>
        <w:t>On the subject of South</w:t>
      </w:r>
      <w:proofErr w:type="gramEnd"/>
      <w:r w:rsidRPr="008A79E2">
        <w:rPr>
          <w:rFonts w:asciiTheme="majorHAnsi" w:hAnsiTheme="majorHAnsi" w:cstheme="majorHAnsi"/>
        </w:rPr>
        <w:t xml:space="preserve"> </w:t>
      </w:r>
      <w:r w:rsidR="001A07FD" w:rsidRPr="008A79E2">
        <w:rPr>
          <w:rFonts w:asciiTheme="majorHAnsi" w:hAnsiTheme="majorHAnsi" w:cstheme="majorHAnsi"/>
        </w:rPr>
        <w:t>Africa,</w:t>
      </w:r>
      <w:r w:rsidRPr="008A79E2">
        <w:rPr>
          <w:rFonts w:asciiTheme="majorHAnsi" w:hAnsiTheme="majorHAnsi" w:cstheme="majorHAnsi"/>
        </w:rPr>
        <w:t xml:space="preserve"> a number of us took in a parkrun the day before the World Airline Road Race in Stellenbosch back in 2013.  This was the "Root 44" parkrun and proved to be somewhat more challenging than we would have liked it to have been just the day before serious races.  In Dublin the BA team found flatter parkruns to do as our warmup the day before the 2014 WARR races and then last year, in Singapore, four of the team ran the East Coast Park parkrun which was at the same time as the WARR 5k, having already run the WARR 10k.  This year, in Vancouver, we'll be doing the same with Clover Point parkrun running at the same time as the WARR 5k is scheduled to be.  That's the problem with parkruns, once you get into them you just can't stop.</w:t>
      </w:r>
    </w:p>
    <w:p w14:paraId="36EBD831" w14:textId="77777777" w:rsidR="003B2CED" w:rsidRPr="008A79E2" w:rsidRDefault="003B2CED" w:rsidP="003B2CED">
      <w:pPr>
        <w:pStyle w:val="NormalWeb"/>
        <w:spacing w:before="0" w:beforeAutospacing="0" w:after="0" w:afterAutospacing="0"/>
        <w:rPr>
          <w:rFonts w:asciiTheme="majorHAnsi" w:hAnsiTheme="majorHAnsi" w:cstheme="majorHAnsi"/>
        </w:rPr>
      </w:pPr>
      <w:r w:rsidRPr="008A79E2">
        <w:rPr>
          <w:rFonts w:asciiTheme="majorHAnsi" w:hAnsiTheme="majorHAnsi" w:cstheme="majorHAnsi"/>
        </w:rPr>
        <w:t> </w:t>
      </w:r>
    </w:p>
    <w:p w14:paraId="10D19291" w14:textId="77777777" w:rsidR="003B2CED" w:rsidRPr="008A79E2" w:rsidRDefault="003B2CED" w:rsidP="003B2CED">
      <w:pPr>
        <w:pStyle w:val="NormalWeb"/>
        <w:spacing w:before="0" w:beforeAutospacing="0" w:after="0" w:afterAutospacing="0"/>
        <w:rPr>
          <w:rFonts w:asciiTheme="majorHAnsi" w:hAnsiTheme="majorHAnsi" w:cstheme="majorHAnsi"/>
        </w:rPr>
      </w:pPr>
      <w:r w:rsidRPr="008A79E2">
        <w:rPr>
          <w:rFonts w:asciiTheme="majorHAnsi" w:hAnsiTheme="majorHAnsi" w:cstheme="majorHAnsi"/>
        </w:rPr>
        <w:t>Roderick Hoffman (A160643)</w:t>
      </w:r>
    </w:p>
    <w:p w14:paraId="7C0E0F9C" w14:textId="7984F8FA" w:rsidR="00E371DA" w:rsidRDefault="00E371DA" w:rsidP="00B15454"/>
    <w:p w14:paraId="7D507F36" w14:textId="142D2624" w:rsidR="00794EFA" w:rsidRDefault="00794EFA" w:rsidP="00B15454"/>
    <w:p w14:paraId="231CFFBB" w14:textId="2A8B7BCE" w:rsidR="00794EFA" w:rsidRDefault="00794EFA" w:rsidP="00B15454"/>
    <w:p w14:paraId="441963A1" w14:textId="77777777" w:rsidR="00794EFA" w:rsidRDefault="00794EFA" w:rsidP="00B15454"/>
    <w:p w14:paraId="54841012" w14:textId="5E4A4336" w:rsidR="00C617AB" w:rsidRDefault="00C617AB" w:rsidP="00C617AB">
      <w:pPr>
        <w:pStyle w:val="Heading1"/>
        <w:rPr>
          <w:rFonts w:eastAsia="Times New Roman"/>
          <w:lang w:val="en-AU" w:eastAsia="en-AU"/>
        </w:rPr>
      </w:pPr>
      <w:r w:rsidRPr="00C617AB">
        <w:rPr>
          <w:rFonts w:eastAsia="Times New Roman"/>
          <w:lang w:val="en-AU" w:eastAsia="en-AU"/>
        </w:rPr>
        <w:t>The world's longest flight routes (by distance)</w:t>
      </w:r>
    </w:p>
    <w:p w14:paraId="6201575D" w14:textId="200B4720" w:rsidR="00CD3979" w:rsidRPr="00CD3979" w:rsidRDefault="00CD3979" w:rsidP="00CD3979">
      <w:pPr>
        <w:rPr>
          <w:lang w:val="en-AU" w:eastAsia="en-AU"/>
        </w:rPr>
      </w:pPr>
      <w:r>
        <w:rPr>
          <w:lang w:val="en-AU" w:eastAsia="en-AU"/>
        </w:rPr>
        <w:t xml:space="preserve">Perth </w:t>
      </w:r>
      <w:r w:rsidR="001A07FD">
        <w:rPr>
          <w:lang w:val="en-AU" w:eastAsia="en-AU"/>
        </w:rPr>
        <w:t>London,</w:t>
      </w:r>
      <w:r>
        <w:rPr>
          <w:lang w:val="en-AU" w:eastAsia="en-AU"/>
        </w:rPr>
        <w:t xml:space="preserve"> Qantas will be 14,498 making it no 2 for while</w:t>
      </w:r>
    </w:p>
    <w:p w14:paraId="6969672A" w14:textId="77777777"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Doha-Auckland, Qatar Airways, 14,529km</w:t>
      </w:r>
    </w:p>
    <w:p w14:paraId="0BA7B44A" w14:textId="77777777"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Dubai-Auckland, Emirates, 14,200km</w:t>
      </w:r>
    </w:p>
    <w:p w14:paraId="3BBC424A" w14:textId="77777777"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Los Angeles-Singapore, United Airlines, 14,114km</w:t>
      </w:r>
    </w:p>
    <w:p w14:paraId="4047EEB1" w14:textId="77777777"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Sydney-Houston, United Airlines, 13,850km</w:t>
      </w:r>
    </w:p>
    <w:p w14:paraId="229CE607" w14:textId="77777777"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Sydney-Dallas, Qantas, 13,804km</w:t>
      </w:r>
    </w:p>
    <w:p w14:paraId="78315954" w14:textId="77777777"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San Francisco-Singapore, United Airlines &amp; Singapore Airlines, 13,592km</w:t>
      </w:r>
    </w:p>
    <w:p w14:paraId="183CF3F6" w14:textId="77777777"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Atlanta-Johannesburg, Delta, 13,581km</w:t>
      </w:r>
    </w:p>
    <w:p w14:paraId="7567F55D" w14:textId="77777777"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Abu Dhabi-Los Angeles, Etihad, 13,502km</w:t>
      </w:r>
    </w:p>
    <w:p w14:paraId="303CD830" w14:textId="77777777"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Dubai-Los Angeles, Emirates, 13,420km</w:t>
      </w:r>
    </w:p>
    <w:p w14:paraId="293E7664" w14:textId="02402E72" w:rsidR="00C617AB" w:rsidRPr="0005274D" w:rsidRDefault="00C617AB" w:rsidP="00C617AB">
      <w:pPr>
        <w:numPr>
          <w:ilvl w:val="0"/>
          <w:numId w:val="17"/>
        </w:numPr>
        <w:spacing w:after="0" w:line="360" w:lineRule="atLeast"/>
        <w:ind w:left="0"/>
        <w:textAlignment w:val="baseline"/>
        <w:rPr>
          <w:rFonts w:asciiTheme="majorHAnsi" w:eastAsia="Times New Roman" w:hAnsiTheme="majorHAnsi" w:cstheme="majorHAnsi"/>
          <w:color w:val="000000"/>
          <w:kern w:val="0"/>
          <w:lang w:val="en-AU" w:eastAsia="en-AU"/>
          <w14:ligatures w14:val="none"/>
        </w:rPr>
      </w:pPr>
      <w:r w:rsidRPr="0005274D">
        <w:rPr>
          <w:rFonts w:asciiTheme="majorHAnsi" w:eastAsia="Times New Roman" w:hAnsiTheme="majorHAnsi" w:cstheme="majorHAnsi"/>
          <w:color w:val="000000"/>
          <w:kern w:val="0"/>
          <w:lang w:val="en-AU" w:eastAsia="en-AU"/>
          <w14:ligatures w14:val="none"/>
        </w:rPr>
        <w:t xml:space="preserve">Jeddah-Los Angeles, </w:t>
      </w:r>
      <w:r w:rsidR="001A07FD" w:rsidRPr="0005274D">
        <w:rPr>
          <w:rFonts w:asciiTheme="majorHAnsi" w:eastAsia="Times New Roman" w:hAnsiTheme="majorHAnsi" w:cstheme="majorHAnsi"/>
          <w:color w:val="000000"/>
          <w:kern w:val="0"/>
          <w:lang w:val="en-AU" w:eastAsia="en-AU"/>
          <w14:ligatures w14:val="none"/>
        </w:rPr>
        <w:t>Saudi</w:t>
      </w:r>
      <w:r w:rsidRPr="0005274D">
        <w:rPr>
          <w:rFonts w:asciiTheme="majorHAnsi" w:eastAsia="Times New Roman" w:hAnsiTheme="majorHAnsi" w:cstheme="majorHAnsi"/>
          <w:color w:val="000000"/>
          <w:kern w:val="0"/>
          <w:lang w:val="en-AU" w:eastAsia="en-AU"/>
          <w14:ligatures w14:val="none"/>
        </w:rPr>
        <w:t>, 13,409km</w:t>
      </w:r>
    </w:p>
    <w:p w14:paraId="55D654BA" w14:textId="439DAE9D" w:rsidR="00E371DA" w:rsidRPr="0005274D" w:rsidRDefault="00C617AB" w:rsidP="00C617AB">
      <w:pPr>
        <w:rPr>
          <w:rFonts w:asciiTheme="majorHAnsi" w:hAnsiTheme="majorHAnsi" w:cstheme="majorHAnsi"/>
        </w:rPr>
      </w:pPr>
      <w:r w:rsidRPr="0005274D">
        <w:rPr>
          <w:rFonts w:asciiTheme="majorHAnsi" w:eastAsia="Times New Roman" w:hAnsiTheme="majorHAnsi" w:cstheme="majorHAnsi"/>
          <w:color w:val="000000"/>
          <w:kern w:val="0"/>
          <w:bdr w:val="none" w:sz="0" w:space="0" w:color="auto" w:frame="1"/>
          <w:lang w:val="en-AU" w:eastAsia="en-AU"/>
          <w14:ligatures w14:val="none"/>
        </w:rPr>
        <w:br/>
      </w:r>
      <w:r w:rsidRPr="0005274D">
        <w:rPr>
          <w:rFonts w:asciiTheme="majorHAnsi" w:eastAsia="Times New Roman" w:hAnsiTheme="majorHAnsi" w:cstheme="majorHAnsi"/>
          <w:color w:val="000000"/>
          <w:kern w:val="0"/>
          <w:bdr w:val="none" w:sz="0" w:space="0" w:color="auto" w:frame="1"/>
          <w:lang w:val="en-AU" w:eastAsia="en-AU"/>
          <w14:ligatures w14:val="none"/>
        </w:rPr>
        <w:br/>
        <w:t xml:space="preserve">Read more: </w:t>
      </w:r>
      <w:hyperlink r:id="rId10" w:anchor="ixzz54asMCanf" w:history="1">
        <w:r w:rsidRPr="0005274D">
          <w:rPr>
            <w:rFonts w:asciiTheme="majorHAnsi" w:eastAsia="Times New Roman" w:hAnsiTheme="majorHAnsi" w:cstheme="majorHAnsi"/>
            <w:color w:val="003399"/>
            <w:kern w:val="0"/>
            <w:u w:val="single"/>
            <w:bdr w:val="none" w:sz="0" w:space="0" w:color="auto" w:frame="1"/>
            <w:lang w:val="en-AU" w:eastAsia="en-AU"/>
            <w14:ligatures w14:val="none"/>
          </w:rPr>
          <w:t>http://www.traveller.com.au/united-airlines-direct-flights-from-sydney-to-houston-take-off-h0jlui?promote_channel=edmail&amp;mbnr=MTk2NzE3OA&amp;eid=email:nnn-13omn645-ret_newsl-membereng:nnn-04%2F11%2F2013-smh_travel-dom-travel-nnn-smh-u&amp;campaign_code=13ITR004&amp;list_name=10078_traveller_news&amp;instance=2018-01-19--01-09--UTC#ixzz54asMCanf</w:t>
        </w:r>
      </w:hyperlink>
      <w:r w:rsidRPr="0005274D">
        <w:rPr>
          <w:rFonts w:asciiTheme="majorHAnsi" w:eastAsia="Times New Roman" w:hAnsiTheme="majorHAnsi" w:cstheme="majorHAnsi"/>
          <w:color w:val="000000"/>
          <w:kern w:val="0"/>
          <w:bdr w:val="none" w:sz="0" w:space="0" w:color="auto" w:frame="1"/>
          <w:lang w:val="en-AU" w:eastAsia="en-AU"/>
          <w14:ligatures w14:val="none"/>
        </w:rPr>
        <w:t xml:space="preserve"> </w:t>
      </w:r>
      <w:r w:rsidRPr="0005274D">
        <w:rPr>
          <w:rFonts w:asciiTheme="majorHAnsi" w:eastAsia="Times New Roman" w:hAnsiTheme="majorHAnsi" w:cstheme="majorHAnsi"/>
          <w:color w:val="000000"/>
          <w:kern w:val="0"/>
          <w:bdr w:val="none" w:sz="0" w:space="0" w:color="auto" w:frame="1"/>
          <w:lang w:val="en-AU" w:eastAsia="en-AU"/>
          <w14:ligatures w14:val="none"/>
        </w:rPr>
        <w:br/>
        <w:t xml:space="preserve">Follow us: </w:t>
      </w:r>
      <w:hyperlink r:id="rId11" w:tgtFrame="_blank" w:history="1">
        <w:r w:rsidRPr="0005274D">
          <w:rPr>
            <w:rFonts w:asciiTheme="majorHAnsi" w:eastAsia="Times New Roman" w:hAnsiTheme="majorHAnsi" w:cstheme="majorHAnsi"/>
            <w:color w:val="3EAABA"/>
            <w:kern w:val="0"/>
            <w:u w:val="single"/>
            <w:bdr w:val="none" w:sz="0" w:space="0" w:color="auto" w:frame="1"/>
            <w:lang w:val="en-AU" w:eastAsia="en-AU"/>
            <w14:ligatures w14:val="none"/>
          </w:rPr>
          <w:t>@</w:t>
        </w:r>
        <w:r w:rsidR="001A07FD" w:rsidRPr="0005274D">
          <w:rPr>
            <w:rFonts w:asciiTheme="majorHAnsi" w:eastAsia="Times New Roman" w:hAnsiTheme="majorHAnsi" w:cstheme="majorHAnsi"/>
            <w:color w:val="3EAABA"/>
            <w:kern w:val="0"/>
            <w:u w:val="single"/>
            <w:bdr w:val="none" w:sz="0" w:space="0" w:color="auto" w:frame="1"/>
            <w:lang w:val="en-AU" w:eastAsia="en-AU"/>
            <w14:ligatures w14:val="none"/>
          </w:rPr>
          <w:t>Traveller AU</w:t>
        </w:r>
        <w:r w:rsidRPr="0005274D">
          <w:rPr>
            <w:rFonts w:asciiTheme="majorHAnsi" w:eastAsia="Times New Roman" w:hAnsiTheme="majorHAnsi" w:cstheme="majorHAnsi"/>
            <w:color w:val="3EAABA"/>
            <w:kern w:val="0"/>
            <w:u w:val="single"/>
            <w:bdr w:val="none" w:sz="0" w:space="0" w:color="auto" w:frame="1"/>
            <w:lang w:val="en-AU" w:eastAsia="en-AU"/>
            <w14:ligatures w14:val="none"/>
          </w:rPr>
          <w:t xml:space="preserve"> on Twitter</w:t>
        </w:r>
      </w:hyperlink>
      <w:r w:rsidRPr="0005274D">
        <w:rPr>
          <w:rFonts w:asciiTheme="majorHAnsi" w:eastAsia="Times New Roman" w:hAnsiTheme="majorHAnsi" w:cstheme="majorHAnsi"/>
          <w:color w:val="000000"/>
          <w:kern w:val="0"/>
          <w:bdr w:val="none" w:sz="0" w:space="0" w:color="auto" w:frame="1"/>
          <w:lang w:val="en-AU" w:eastAsia="en-AU"/>
          <w14:ligatures w14:val="none"/>
        </w:rPr>
        <w:t xml:space="preserve"> | </w:t>
      </w:r>
      <w:hyperlink r:id="rId12" w:tgtFrame="_blank" w:history="1">
        <w:r w:rsidR="001A07FD" w:rsidRPr="0005274D">
          <w:rPr>
            <w:rFonts w:asciiTheme="majorHAnsi" w:eastAsia="Times New Roman" w:hAnsiTheme="majorHAnsi" w:cstheme="majorHAnsi"/>
            <w:color w:val="3EAABA"/>
            <w:kern w:val="0"/>
            <w:u w:val="single"/>
            <w:bdr w:val="none" w:sz="0" w:space="0" w:color="auto" w:frame="1"/>
            <w:lang w:val="en-AU" w:eastAsia="en-AU"/>
            <w14:ligatures w14:val="none"/>
          </w:rPr>
          <w:t>Traveller AU</w:t>
        </w:r>
        <w:r w:rsidRPr="0005274D">
          <w:rPr>
            <w:rFonts w:asciiTheme="majorHAnsi" w:eastAsia="Times New Roman" w:hAnsiTheme="majorHAnsi" w:cstheme="majorHAnsi"/>
            <w:color w:val="3EAABA"/>
            <w:kern w:val="0"/>
            <w:u w:val="single"/>
            <w:bdr w:val="none" w:sz="0" w:space="0" w:color="auto" w:frame="1"/>
            <w:lang w:val="en-AU" w:eastAsia="en-AU"/>
            <w14:ligatures w14:val="none"/>
          </w:rPr>
          <w:t xml:space="preserve"> on Facebook</w:t>
        </w:r>
      </w:hyperlink>
    </w:p>
    <w:p w14:paraId="37C6D853" w14:textId="7BBC841F" w:rsidR="00B15454" w:rsidRPr="0005274D" w:rsidRDefault="00D505CF" w:rsidP="00D505CF">
      <w:pPr>
        <w:pStyle w:val="Heading1"/>
        <w:rPr>
          <w:rFonts w:cstheme="majorHAnsi"/>
          <w:sz w:val="20"/>
        </w:rPr>
      </w:pPr>
      <w:r w:rsidRPr="0005274D">
        <w:rPr>
          <w:rFonts w:cstheme="majorHAnsi"/>
          <w:sz w:val="20"/>
        </w:rPr>
        <w:t>WARR discounts</w:t>
      </w:r>
    </w:p>
    <w:p w14:paraId="4C4239F9" w14:textId="3CB50292" w:rsidR="00D505CF" w:rsidRPr="0005274D" w:rsidRDefault="005B51E5" w:rsidP="00D505CF">
      <w:pPr>
        <w:rPr>
          <w:rFonts w:asciiTheme="majorHAnsi" w:hAnsiTheme="majorHAnsi" w:cstheme="majorHAnsi"/>
        </w:rPr>
      </w:pPr>
      <w:r w:rsidRPr="0005274D">
        <w:rPr>
          <w:rFonts w:asciiTheme="majorHAnsi" w:hAnsiTheme="majorHAnsi" w:cstheme="majorHAnsi"/>
          <w:noProof/>
          <w:color w:val="001BA0"/>
          <w:lang w:val="en-AU" w:eastAsia="en-AU"/>
        </w:rPr>
        <w:drawing>
          <wp:inline distT="0" distB="0" distL="0" distR="0" wp14:anchorId="07307CF9" wp14:editId="6A371F71">
            <wp:extent cx="2857500" cy="1190625"/>
            <wp:effectExtent l="0" t="0" r="0" b="9525"/>
            <wp:docPr id="2" name="Picture 2" descr="Image result for bears at tofin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ars at tofin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a:ln>
                      <a:noFill/>
                    </a:ln>
                  </pic:spPr>
                </pic:pic>
              </a:graphicData>
            </a:graphic>
          </wp:inline>
        </w:drawing>
      </w:r>
    </w:p>
    <w:tbl>
      <w:tblPr>
        <w:tblW w:w="9001" w:type="dxa"/>
        <w:tblInd w:w="284" w:type="dxa"/>
        <w:tblCellMar>
          <w:top w:w="45" w:type="dxa"/>
          <w:left w:w="45" w:type="dxa"/>
          <w:bottom w:w="45" w:type="dxa"/>
          <w:right w:w="45" w:type="dxa"/>
        </w:tblCellMar>
        <w:tblLook w:val="04A0" w:firstRow="1" w:lastRow="0" w:firstColumn="1" w:lastColumn="0" w:noHBand="0" w:noVBand="1"/>
      </w:tblPr>
      <w:tblGrid>
        <w:gridCol w:w="9001"/>
      </w:tblGrid>
      <w:tr w:rsidR="00E371DA" w:rsidRPr="0005274D" w14:paraId="7EC4A9DC" w14:textId="77777777" w:rsidTr="00794EFA">
        <w:tc>
          <w:tcPr>
            <w:tcW w:w="9001" w:type="dxa"/>
            <w:vAlign w:val="center"/>
          </w:tcPr>
          <w:p w14:paraId="415541A8" w14:textId="70B61FE4" w:rsidR="00E371DA" w:rsidRPr="0005274D" w:rsidRDefault="001A5C95" w:rsidP="00A845AF">
            <w:pPr>
              <w:spacing w:after="0" w:line="240" w:lineRule="auto"/>
              <w:rPr>
                <w:rFonts w:asciiTheme="majorHAnsi" w:eastAsia="Times New Roman" w:hAnsiTheme="majorHAnsi" w:cstheme="majorHAnsi"/>
                <w:color w:val="18232F"/>
                <w:lang w:eastAsia="en-AU"/>
              </w:rPr>
            </w:pPr>
            <w:r w:rsidRPr="0005274D">
              <w:rPr>
                <w:rFonts w:asciiTheme="majorHAnsi" w:eastAsia="Times New Roman" w:hAnsiTheme="majorHAnsi" w:cstheme="majorHAnsi"/>
                <w:color w:val="18232F"/>
                <w:lang w:eastAsia="en-AU"/>
              </w:rPr>
              <w:lastRenderedPageBreak/>
              <w:t>Check out discounts for flights on the WARR website</w:t>
            </w:r>
          </w:p>
        </w:tc>
      </w:tr>
      <w:tr w:rsidR="00E371DA" w:rsidRPr="0005274D" w14:paraId="7CB676EA" w14:textId="77777777" w:rsidTr="00794EFA">
        <w:tc>
          <w:tcPr>
            <w:tcW w:w="9001" w:type="dxa"/>
            <w:vAlign w:val="center"/>
          </w:tcPr>
          <w:p w14:paraId="1F96F15E" w14:textId="24030AE6" w:rsidR="00E371DA" w:rsidRPr="0005274D" w:rsidRDefault="00E371DA" w:rsidP="00A845AF">
            <w:pPr>
              <w:spacing w:after="0" w:line="240" w:lineRule="auto"/>
              <w:rPr>
                <w:rFonts w:asciiTheme="majorHAnsi" w:eastAsia="Times New Roman" w:hAnsiTheme="majorHAnsi" w:cstheme="majorHAnsi"/>
                <w:color w:val="18232F"/>
                <w:lang w:eastAsia="en-AU"/>
              </w:rPr>
            </w:pPr>
          </w:p>
        </w:tc>
      </w:tr>
      <w:tr w:rsidR="00E371DA" w:rsidRPr="0005274D" w14:paraId="2CC7D411" w14:textId="77777777" w:rsidTr="00794EFA">
        <w:tc>
          <w:tcPr>
            <w:tcW w:w="9001" w:type="dxa"/>
            <w:vAlign w:val="center"/>
          </w:tcPr>
          <w:p w14:paraId="48DEF773" w14:textId="77777777" w:rsidR="00E371DA" w:rsidRPr="0005274D" w:rsidRDefault="00E371DA" w:rsidP="00A845AF">
            <w:pPr>
              <w:spacing w:after="0" w:line="240" w:lineRule="auto"/>
              <w:rPr>
                <w:rFonts w:asciiTheme="majorHAnsi" w:eastAsia="Times New Roman" w:hAnsiTheme="majorHAnsi" w:cstheme="majorHAnsi"/>
                <w:color w:val="18232F"/>
                <w:lang w:eastAsia="en-AU"/>
              </w:rPr>
            </w:pPr>
          </w:p>
        </w:tc>
      </w:tr>
      <w:tr w:rsidR="00E371DA" w:rsidRPr="0005274D" w14:paraId="43002803" w14:textId="77777777" w:rsidTr="00794EFA">
        <w:tc>
          <w:tcPr>
            <w:tcW w:w="9001" w:type="dxa"/>
            <w:vAlign w:val="center"/>
          </w:tcPr>
          <w:p w14:paraId="104505E7" w14:textId="23C5E23D" w:rsidR="00E371DA" w:rsidRPr="0005274D" w:rsidRDefault="00E371DA" w:rsidP="0097267F">
            <w:pPr>
              <w:spacing w:after="0" w:line="240" w:lineRule="auto"/>
              <w:rPr>
                <w:rFonts w:asciiTheme="majorHAnsi" w:eastAsia="Times New Roman" w:hAnsiTheme="majorHAnsi" w:cstheme="majorHAnsi"/>
                <w:color w:val="18232F"/>
                <w:lang w:eastAsia="en-AU"/>
              </w:rPr>
            </w:pPr>
          </w:p>
        </w:tc>
      </w:tr>
    </w:tbl>
    <w:p w14:paraId="212E7013" w14:textId="7374BC45" w:rsidR="00D1203E" w:rsidRPr="0005274D" w:rsidRDefault="00E461E8" w:rsidP="00ED398B">
      <w:pPr>
        <w:rPr>
          <w:rFonts w:asciiTheme="majorHAnsi" w:hAnsiTheme="majorHAnsi" w:cstheme="majorHAnsi"/>
        </w:rPr>
      </w:pPr>
      <w:r w:rsidRPr="0005274D">
        <w:rPr>
          <w:rFonts w:asciiTheme="majorHAnsi" w:hAnsiTheme="majorHAnsi" w:cstheme="majorHAnsi"/>
        </w:rPr>
        <w:t>=====================================================================================</w:t>
      </w:r>
    </w:p>
    <w:p w14:paraId="260E9C27" w14:textId="198C92C7" w:rsidR="00C20992" w:rsidRPr="0005274D" w:rsidRDefault="0097267F" w:rsidP="0097267F">
      <w:pPr>
        <w:pStyle w:val="Heading1"/>
        <w:rPr>
          <w:rFonts w:eastAsia="Times New Roman" w:cstheme="majorHAnsi"/>
          <w:sz w:val="20"/>
          <w:lang w:eastAsia="en-AU"/>
        </w:rPr>
      </w:pPr>
      <w:r w:rsidRPr="0005274D">
        <w:rPr>
          <w:rFonts w:eastAsia="Times New Roman" w:cstheme="majorHAnsi"/>
          <w:sz w:val="20"/>
          <w:lang w:eastAsia="en-AU"/>
        </w:rPr>
        <w:t>Fees for 2018 now due for those not on payroll deduction</w:t>
      </w:r>
    </w:p>
    <w:p w14:paraId="40E78954" w14:textId="7AE30467" w:rsidR="00CD3979" w:rsidRPr="0005274D" w:rsidRDefault="00CD3979" w:rsidP="00CD3979">
      <w:pPr>
        <w:rPr>
          <w:rFonts w:asciiTheme="majorHAnsi" w:hAnsiTheme="majorHAnsi" w:cstheme="majorHAnsi"/>
          <w:lang w:eastAsia="en-AU"/>
        </w:rPr>
      </w:pPr>
      <w:r w:rsidRPr="0005274D">
        <w:rPr>
          <w:rFonts w:asciiTheme="majorHAnsi" w:hAnsiTheme="majorHAnsi" w:cstheme="majorHAnsi"/>
          <w:lang w:eastAsia="en-AU"/>
        </w:rPr>
        <w:t xml:space="preserve">Make sure your membership is up to date to be </w:t>
      </w:r>
      <w:r w:rsidR="0005274D">
        <w:rPr>
          <w:rFonts w:asciiTheme="majorHAnsi" w:hAnsiTheme="majorHAnsi" w:cstheme="majorHAnsi"/>
          <w:lang w:eastAsia="en-AU"/>
        </w:rPr>
        <w:t>in</w:t>
      </w:r>
      <w:r w:rsidRPr="0005274D">
        <w:rPr>
          <w:rFonts w:asciiTheme="majorHAnsi" w:hAnsiTheme="majorHAnsi" w:cstheme="majorHAnsi"/>
          <w:lang w:eastAsia="en-AU"/>
        </w:rPr>
        <w:t xml:space="preserve"> the running for the Travel voucher raffle</w:t>
      </w:r>
    </w:p>
    <w:p w14:paraId="1923104D" w14:textId="243DFEC5" w:rsidR="003426E9" w:rsidRPr="0005274D" w:rsidRDefault="003426E9" w:rsidP="003426E9">
      <w:pPr>
        <w:pStyle w:val="Heading1"/>
        <w:rPr>
          <w:rFonts w:cstheme="majorHAnsi"/>
          <w:sz w:val="20"/>
        </w:rPr>
      </w:pPr>
      <w:r w:rsidRPr="0005274D">
        <w:rPr>
          <w:rFonts w:cstheme="majorHAnsi"/>
          <w:sz w:val="20"/>
        </w:rPr>
        <w:t>Next club run</w:t>
      </w:r>
    </w:p>
    <w:p w14:paraId="7963808A" w14:textId="5E844919" w:rsidR="009F11F4" w:rsidRPr="0005274D" w:rsidRDefault="00CD3979" w:rsidP="009F11F4">
      <w:pPr>
        <w:rPr>
          <w:rFonts w:asciiTheme="majorHAnsi" w:hAnsiTheme="majorHAnsi" w:cstheme="majorHAnsi"/>
        </w:rPr>
      </w:pPr>
      <w:r w:rsidRPr="0005274D">
        <w:rPr>
          <w:rFonts w:asciiTheme="majorHAnsi" w:hAnsiTheme="majorHAnsi" w:cstheme="majorHAnsi"/>
        </w:rPr>
        <w:t xml:space="preserve">April 29th Oatley Park </w:t>
      </w:r>
      <w:r w:rsidR="001A07FD" w:rsidRPr="0005274D">
        <w:rPr>
          <w:rFonts w:asciiTheme="majorHAnsi" w:hAnsiTheme="majorHAnsi" w:cstheme="majorHAnsi"/>
        </w:rPr>
        <w:t>run 2</w:t>
      </w:r>
      <w:r w:rsidRPr="0005274D">
        <w:rPr>
          <w:rFonts w:asciiTheme="majorHAnsi" w:hAnsiTheme="majorHAnsi" w:cstheme="majorHAnsi"/>
        </w:rPr>
        <w:t xml:space="preserve"> and 5km</w:t>
      </w:r>
      <w:r w:rsidR="0049143E" w:rsidRPr="0005274D">
        <w:rPr>
          <w:rFonts w:asciiTheme="majorHAnsi" w:hAnsiTheme="majorHAnsi" w:cstheme="majorHAnsi"/>
        </w:rPr>
        <w:t>.</w:t>
      </w:r>
      <w:r w:rsidRPr="0005274D">
        <w:rPr>
          <w:rFonts w:asciiTheme="majorHAnsi" w:hAnsiTheme="majorHAnsi" w:cstheme="majorHAnsi"/>
        </w:rPr>
        <w:t xml:space="preserve"> entries available here </w:t>
      </w:r>
      <w:hyperlink r:id="rId15" w:history="1">
        <w:r w:rsidRPr="0005274D">
          <w:rPr>
            <w:rStyle w:val="Hyperlink"/>
            <w:rFonts w:asciiTheme="majorHAnsi" w:hAnsiTheme="majorHAnsi" w:cstheme="majorHAnsi"/>
          </w:rPr>
          <w:t>https://www.oatleyparkfunrun.com/</w:t>
        </w:r>
      </w:hyperlink>
    </w:p>
    <w:p w14:paraId="6F308C90" w14:textId="4AD2D4FD" w:rsidR="00CD3979" w:rsidRPr="0005274D" w:rsidRDefault="00CD3979" w:rsidP="00CD3979">
      <w:pPr>
        <w:pStyle w:val="Heading2"/>
        <w:rPr>
          <w:rFonts w:cstheme="majorHAnsi"/>
          <w:sz w:val="20"/>
        </w:rPr>
      </w:pPr>
      <w:r w:rsidRPr="0005274D">
        <w:rPr>
          <w:rFonts w:cstheme="majorHAnsi"/>
          <w:sz w:val="20"/>
        </w:rPr>
        <w:t>Save the date</w:t>
      </w:r>
    </w:p>
    <w:p w14:paraId="27E267E0" w14:textId="77777777" w:rsidR="0005274D" w:rsidRDefault="00CD3979" w:rsidP="00CD3979">
      <w:pPr>
        <w:rPr>
          <w:rStyle w:val="Heading2Char"/>
          <w:rFonts w:cstheme="majorHAnsi"/>
          <w:sz w:val="20"/>
        </w:rPr>
      </w:pPr>
      <w:r w:rsidRPr="0005274D">
        <w:rPr>
          <w:rStyle w:val="Heading2Char"/>
          <w:rFonts w:cstheme="majorHAnsi"/>
          <w:sz w:val="20"/>
        </w:rPr>
        <w:t xml:space="preserve">June 18th Caloundra Foreshore run </w:t>
      </w:r>
      <w:r w:rsidR="001A5C95" w:rsidRPr="0005274D">
        <w:rPr>
          <w:rStyle w:val="Heading2Char"/>
          <w:rFonts w:cstheme="majorHAnsi"/>
          <w:sz w:val="20"/>
        </w:rPr>
        <w:t xml:space="preserve"> </w:t>
      </w:r>
    </w:p>
    <w:p w14:paraId="1541CFD8" w14:textId="0B864F16" w:rsidR="00CD3979" w:rsidRPr="0005274D" w:rsidRDefault="0005274D" w:rsidP="00CD3979">
      <w:pPr>
        <w:rPr>
          <w:rFonts w:asciiTheme="majorHAnsi" w:hAnsiTheme="majorHAnsi" w:cstheme="majorHAnsi"/>
        </w:rPr>
      </w:pPr>
      <w:r>
        <w:rPr>
          <w:rFonts w:asciiTheme="majorHAnsi" w:hAnsiTheme="majorHAnsi" w:cstheme="majorHAnsi"/>
        </w:rPr>
        <w:t>W</w:t>
      </w:r>
      <w:r w:rsidR="001A5C95" w:rsidRPr="0005274D">
        <w:rPr>
          <w:rFonts w:asciiTheme="majorHAnsi" w:hAnsiTheme="majorHAnsi" w:cstheme="majorHAnsi"/>
        </w:rPr>
        <w:t>e now have doubled the QLD club members with Sandy and Rose moving to the Gold Coast and Anne and Neil moving to the Sunshine coast</w:t>
      </w:r>
      <w:r w:rsidR="002570A3">
        <w:rPr>
          <w:rFonts w:asciiTheme="majorHAnsi" w:hAnsiTheme="majorHAnsi" w:cstheme="majorHAnsi"/>
        </w:rPr>
        <w:t>,</w:t>
      </w:r>
      <w:r w:rsidR="001A5C95" w:rsidRPr="0005274D">
        <w:rPr>
          <w:rFonts w:asciiTheme="majorHAnsi" w:hAnsiTheme="majorHAnsi" w:cstheme="majorHAnsi"/>
        </w:rPr>
        <w:t xml:space="preserve"> joining Mark and Lorelle Ward.</w:t>
      </w:r>
      <w:r w:rsidR="002570A3">
        <w:rPr>
          <w:rFonts w:asciiTheme="majorHAnsi" w:hAnsiTheme="majorHAnsi" w:cstheme="majorHAnsi"/>
        </w:rPr>
        <w:t xml:space="preserve"> </w:t>
      </w:r>
      <w:r w:rsidR="001A5C95" w:rsidRPr="0005274D">
        <w:rPr>
          <w:rFonts w:asciiTheme="majorHAnsi" w:hAnsiTheme="majorHAnsi" w:cstheme="majorHAnsi"/>
        </w:rPr>
        <w:t>Not to forget Zac Rule,</w:t>
      </w:r>
      <w:r w:rsidR="002570A3">
        <w:rPr>
          <w:rFonts w:asciiTheme="majorHAnsi" w:hAnsiTheme="majorHAnsi" w:cstheme="majorHAnsi"/>
        </w:rPr>
        <w:t xml:space="preserve"> </w:t>
      </w:r>
      <w:r w:rsidR="001A5C95" w:rsidRPr="0005274D">
        <w:rPr>
          <w:rFonts w:asciiTheme="majorHAnsi" w:hAnsiTheme="majorHAnsi" w:cstheme="majorHAnsi"/>
        </w:rPr>
        <w:t>Dave Humphreys in Brisbane and Greg Bingham on the Downs</w:t>
      </w:r>
      <w:r>
        <w:rPr>
          <w:rFonts w:asciiTheme="majorHAnsi" w:hAnsiTheme="majorHAnsi" w:cstheme="majorHAnsi"/>
        </w:rPr>
        <w:t xml:space="preserve"> (apologies if I missed anyone)</w:t>
      </w:r>
      <w:r w:rsidR="002570A3">
        <w:rPr>
          <w:rFonts w:asciiTheme="majorHAnsi" w:hAnsiTheme="majorHAnsi" w:cstheme="majorHAnsi"/>
        </w:rPr>
        <w:t xml:space="preserve"> </w:t>
      </w:r>
    </w:p>
    <w:p w14:paraId="0A07A495" w14:textId="082738CA" w:rsidR="007A18B8" w:rsidRDefault="00DC5C1B" w:rsidP="009A565E">
      <w:pPr>
        <w:pStyle w:val="Heading2"/>
      </w:pPr>
      <w:r>
        <w:t xml:space="preserve">Classic Merchandise run out sale </w:t>
      </w:r>
      <w:r w:rsidR="00DD1A19">
        <w:t>is still on</w:t>
      </w:r>
      <w:r w:rsidR="007A18B8">
        <w:t xml:space="preserve">, please contact </w:t>
      </w:r>
      <w:r w:rsidR="00D23E93">
        <w:t>Roger Moresi</w:t>
      </w:r>
    </w:p>
    <w:p w14:paraId="46FD57F6" w14:textId="07774BF3" w:rsidR="00DA79AE" w:rsidRDefault="00146DBD" w:rsidP="009A565E">
      <w:pPr>
        <w:pStyle w:val="Heading2"/>
      </w:pPr>
      <w:r w:rsidRPr="00A500F0">
        <w:rPr>
          <w:rFonts w:cstheme="majorHAnsi"/>
          <w:noProof/>
          <w:szCs w:val="24"/>
          <w:lang w:val="en-AU" w:eastAsia="en-AU"/>
        </w:rPr>
        <mc:AlternateContent>
          <mc:Choice Requires="wps">
            <w:drawing>
              <wp:anchor distT="182880" distB="182880" distL="274320" distR="274320" simplePos="0" relativeHeight="251658241" behindDoc="0" locked="0" layoutInCell="1" allowOverlap="0" wp14:anchorId="368B02EF" wp14:editId="0DFC4C64">
                <wp:simplePos x="0" y="0"/>
                <wp:positionH relativeFrom="margin">
                  <wp:posOffset>0</wp:posOffset>
                </wp:positionH>
                <wp:positionV relativeFrom="margin">
                  <wp:posOffset>1905</wp:posOffset>
                </wp:positionV>
                <wp:extent cx="2240280" cy="2657475"/>
                <wp:effectExtent l="0" t="0" r="7620" b="9525"/>
                <wp:wrapSquare wrapText="bothSides"/>
                <wp:docPr id="6" name="Text Box 6"/>
                <wp:cNvGraphicFramePr/>
                <a:graphic xmlns:a="http://schemas.openxmlformats.org/drawingml/2006/main">
                  <a:graphicData uri="http://schemas.microsoft.com/office/word/2010/wordprocessingShape">
                    <wps:wsp>
                      <wps:cNvSpPr txBox="1"/>
                      <wps:spPr>
                        <a:xfrm>
                          <a:off x="0" y="0"/>
                          <a:ext cx="2240280" cy="2657475"/>
                        </a:xfrm>
                        <a:prstGeom prst="rect">
                          <a:avLst/>
                        </a:prstGeom>
                        <a:noFill/>
                        <a:ln w="6350">
                          <a:noFill/>
                        </a:ln>
                        <a:effectLst/>
                      </wps:spPr>
                      <wps:txbx>
                        <w:txbxContent>
                          <w:p w14:paraId="776A6631" w14:textId="77777777" w:rsidR="00372C8C" w:rsidRDefault="00372C8C" w:rsidP="00146DBD">
                            <w:pPr>
                              <w:pStyle w:val="NoSpacing"/>
                            </w:pPr>
                          </w:p>
                          <w:p w14:paraId="47DF4BB4" w14:textId="77777777" w:rsidR="00372C8C" w:rsidRDefault="00372C8C" w:rsidP="00146DBD">
                            <w:pPr>
                              <w:pStyle w:val="Caption"/>
                            </w:pPr>
                          </w:p>
                          <w:p w14:paraId="5C68136D" w14:textId="77777777" w:rsidR="00372C8C" w:rsidRDefault="00372C8C" w:rsidP="00146DBD">
                            <w:pPr>
                              <w:pStyle w:val="ContactHeading"/>
                            </w:pPr>
                            <w:r>
                              <w:t>Contact Us</w:t>
                            </w:r>
                          </w:p>
                          <w:sdt>
                            <w:sdtPr>
                              <w:rPr>
                                <w:rStyle w:val="Strong"/>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rStyle w:val="Strong"/>
                              </w:rPr>
                            </w:sdtEndPr>
                            <w:sdtContent>
                              <w:p w14:paraId="1FBE310A" w14:textId="62C0DB17" w:rsidR="00372C8C" w:rsidRDefault="00372C8C" w:rsidP="00146DBD">
                                <w:pPr>
                                  <w:pStyle w:val="ContactInfo"/>
                                  <w:rPr>
                                    <w:rStyle w:val="Strong"/>
                                  </w:rPr>
                                </w:pPr>
                                <w:r>
                                  <w:rPr>
                                    <w:rStyle w:val="Strong"/>
                                  </w:rPr>
                                  <w:t>Qantas Running Club</w:t>
                                </w:r>
                              </w:p>
                            </w:sdtContent>
                          </w:sdt>
                          <w:p w14:paraId="5E6C0A72" w14:textId="35DEEB20" w:rsidR="00372C8C" w:rsidRDefault="00F46DA5" w:rsidP="00146DBD">
                            <w:pPr>
                              <w:pStyle w:val="ContactInfo"/>
                            </w:pPr>
                            <w:hyperlink r:id="rId16" w:history="1">
                              <w:r w:rsidR="00372C8C" w:rsidRPr="001C48BD">
                                <w:rPr>
                                  <w:rStyle w:val="Hyperlink"/>
                                </w:rPr>
                                <w:t>John.gately@qantas.com.au</w:t>
                              </w:r>
                            </w:hyperlink>
                          </w:p>
                          <w:p w14:paraId="71D9B1FE" w14:textId="77777777" w:rsidR="00372C8C" w:rsidRDefault="00372C8C" w:rsidP="00146DBD">
                            <w:pPr>
                              <w:pStyle w:val="ContactInfo"/>
                            </w:pPr>
                          </w:p>
                          <w:p w14:paraId="478E63C5" w14:textId="77777777" w:rsidR="00372C8C" w:rsidRDefault="00372C8C" w:rsidP="00146DBD">
                            <w:pPr>
                              <w:pStyle w:val="ContactInfo"/>
                            </w:pPr>
                            <w:r>
                              <w:t>News items to the editor</w:t>
                            </w:r>
                          </w:p>
                          <w:p w14:paraId="3C965834" w14:textId="77777777" w:rsidR="00372C8C" w:rsidRDefault="00F46DA5" w:rsidP="00146DBD">
                            <w:pPr>
                              <w:pStyle w:val="ContactInfo"/>
                            </w:pPr>
                            <w:hyperlink r:id="rId17" w:history="1">
                              <w:r w:rsidR="00372C8C" w:rsidRPr="009D783B">
                                <w:rPr>
                                  <w:rStyle w:val="Hyperlink"/>
                                </w:rPr>
                                <w:t>Nortona@outlook.com</w:t>
                              </w:r>
                            </w:hyperlink>
                          </w:p>
                          <w:p w14:paraId="6EC2A259" w14:textId="77777777" w:rsidR="00372C8C" w:rsidRDefault="00372C8C" w:rsidP="00146DBD">
                            <w:pPr>
                              <w:pStyle w:val="ContactInfo"/>
                            </w:pPr>
                          </w:p>
                          <w:p w14:paraId="3BDB19E8" w14:textId="77777777" w:rsidR="00372C8C" w:rsidRDefault="00372C8C" w:rsidP="00146DBD">
                            <w:pPr>
                              <w:pStyle w:val="ContactInfo"/>
                            </w:pPr>
                            <w:r>
                              <w:t>Web address: www.qantasrunningclub.org</w:t>
                            </w:r>
                          </w:p>
                          <w:p w14:paraId="5F7DB092" w14:textId="77777777" w:rsidR="00372C8C" w:rsidRDefault="00372C8C" w:rsidP="00146DBD">
                            <w:pPr>
                              <w:pStyle w:val="ContactInfo"/>
                            </w:pPr>
                            <w:r>
                              <w:t>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B02EF" id="Text Box 6" o:spid="_x0000_s1027" type="#_x0000_t202" style="position:absolute;margin-left:0;margin-top:.15pt;width:176.4pt;height:209.25pt;z-index:251658241;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" o:allowoverlap="f" filled="f" stroked="f" strokeweight=".5pt">
                <v:textbox inset="0,0,0,0">
                  <w:txbxContent>
                    <w:p w14:paraId="776A6631" w14:textId="77777777" w:rsidR="00372C8C" w:rsidRDefault="00372C8C" w:rsidP="00146DBD">
                      <w:pPr>
                        <w:pStyle w:val="NoSpacing"/>
                      </w:pPr>
                    </w:p>
                    <w:p w14:paraId="47DF4BB4" w14:textId="77777777" w:rsidR="00372C8C" w:rsidRDefault="00372C8C" w:rsidP="00146DBD">
                      <w:pPr>
                        <w:pStyle w:val="Caption"/>
                      </w:pPr>
                    </w:p>
                    <w:p w14:paraId="5C68136D" w14:textId="77777777" w:rsidR="00372C8C" w:rsidRDefault="00372C8C" w:rsidP="00146DBD">
                      <w:pPr>
                        <w:pStyle w:val="ContactHeading"/>
                      </w:pPr>
                      <w:r>
                        <w:t>Contact Us</w:t>
                      </w:r>
                    </w:p>
                    <w:sdt>
                      <w:sdtPr>
                        <w:rPr>
                          <w:rStyle w:val="Strong"/>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rStyle w:val="Strong"/>
                        </w:rPr>
                      </w:sdtEndPr>
                      <w:sdtContent>
                        <w:p w14:paraId="1FBE310A" w14:textId="62C0DB17" w:rsidR="00372C8C" w:rsidRDefault="00372C8C" w:rsidP="00146DBD">
                          <w:pPr>
                            <w:pStyle w:val="ContactInfo"/>
                            <w:rPr>
                              <w:rStyle w:val="Strong"/>
                            </w:rPr>
                          </w:pPr>
                          <w:r>
                            <w:rPr>
                              <w:rStyle w:val="Strong"/>
                            </w:rPr>
                            <w:t>Qantas Running Club</w:t>
                          </w:r>
                        </w:p>
                      </w:sdtContent>
                    </w:sdt>
                    <w:p w14:paraId="5E6C0A72" w14:textId="35DEEB20" w:rsidR="00372C8C" w:rsidRDefault="00F46DA5" w:rsidP="00146DBD">
                      <w:pPr>
                        <w:pStyle w:val="ContactInfo"/>
                      </w:pPr>
                      <w:hyperlink r:id="rId18" w:history="1">
                        <w:r w:rsidR="00372C8C" w:rsidRPr="001C48BD">
                          <w:rPr>
                            <w:rStyle w:val="Hyperlink"/>
                          </w:rPr>
                          <w:t>John.gately@qantas.com.au</w:t>
                        </w:r>
                      </w:hyperlink>
                    </w:p>
                    <w:p w14:paraId="71D9B1FE" w14:textId="77777777" w:rsidR="00372C8C" w:rsidRDefault="00372C8C" w:rsidP="00146DBD">
                      <w:pPr>
                        <w:pStyle w:val="ContactInfo"/>
                      </w:pPr>
                    </w:p>
                    <w:p w14:paraId="478E63C5" w14:textId="77777777" w:rsidR="00372C8C" w:rsidRDefault="00372C8C" w:rsidP="00146DBD">
                      <w:pPr>
                        <w:pStyle w:val="ContactInfo"/>
                      </w:pPr>
                      <w:r>
                        <w:t>News items to the editor</w:t>
                      </w:r>
                    </w:p>
                    <w:p w14:paraId="3C965834" w14:textId="77777777" w:rsidR="00372C8C" w:rsidRDefault="00F46DA5" w:rsidP="00146DBD">
                      <w:pPr>
                        <w:pStyle w:val="ContactInfo"/>
                      </w:pPr>
                      <w:hyperlink r:id="rId19" w:history="1">
                        <w:r w:rsidR="00372C8C" w:rsidRPr="009D783B">
                          <w:rPr>
                            <w:rStyle w:val="Hyperlink"/>
                          </w:rPr>
                          <w:t>Nortona@outlook.com</w:t>
                        </w:r>
                      </w:hyperlink>
                    </w:p>
                    <w:p w14:paraId="6EC2A259" w14:textId="77777777" w:rsidR="00372C8C" w:rsidRDefault="00372C8C" w:rsidP="00146DBD">
                      <w:pPr>
                        <w:pStyle w:val="ContactInfo"/>
                      </w:pPr>
                    </w:p>
                    <w:p w14:paraId="3BDB19E8" w14:textId="77777777" w:rsidR="00372C8C" w:rsidRDefault="00372C8C" w:rsidP="00146DBD">
                      <w:pPr>
                        <w:pStyle w:val="ContactInfo"/>
                      </w:pPr>
                      <w:r>
                        <w:t>Web address: www.qantasrunningclub.org</w:t>
                      </w:r>
                    </w:p>
                    <w:p w14:paraId="5F7DB092" w14:textId="77777777" w:rsidR="00372C8C" w:rsidRDefault="00372C8C" w:rsidP="00146DBD">
                      <w:pPr>
                        <w:pStyle w:val="ContactInfo"/>
                      </w:pPr>
                      <w:r>
                        <w:t>Facebook:</w:t>
                      </w:r>
                    </w:p>
                  </w:txbxContent>
                </v:textbox>
                <w10:wrap type="square" anchorx="margin" anchory="margin"/>
              </v:shape>
            </w:pict>
          </mc:Fallback>
        </mc:AlternateContent>
      </w:r>
      <w:r w:rsidR="007A18B8">
        <w:t xml:space="preserve">Please Contact Roger Moresi for the </w:t>
      </w:r>
      <w:r w:rsidR="00D47C70">
        <w:t>innovative Design</w:t>
      </w:r>
      <w:r w:rsidR="007A18B8">
        <w:t xml:space="preserve"> Club running singlet at </w:t>
      </w:r>
      <w:r w:rsidR="007A18B8" w:rsidRPr="007A18B8">
        <w:rPr>
          <w:i/>
          <w:u w:val="single"/>
        </w:rPr>
        <w:t>rogedoge007@hotmail.com</w:t>
      </w:r>
      <w:r w:rsidR="007A18B8">
        <w:t xml:space="preserve"> </w:t>
      </w:r>
    </w:p>
    <w:p w14:paraId="06A9697F" w14:textId="4E0A2ED2" w:rsidR="00BE3B10" w:rsidRDefault="00BE3B10" w:rsidP="00BE3B10"/>
    <w:p w14:paraId="25C96139" w14:textId="6406BB39" w:rsidR="00BE3B10" w:rsidRDefault="00BE3B10" w:rsidP="00BE3B10"/>
    <w:p w14:paraId="39A3970F" w14:textId="550D7CB9" w:rsidR="00BE3B10" w:rsidRDefault="00BE3B10" w:rsidP="00BE3B10"/>
    <w:p w14:paraId="53E6DBA3" w14:textId="49FC6225" w:rsidR="00BE3B10" w:rsidRDefault="00E01E01" w:rsidP="00BE3B10">
      <w:r>
        <w:rPr>
          <w:noProof/>
          <w:lang w:val="en-AU" w:eastAsia="en-AU"/>
        </w:rPr>
        <w:lastRenderedPageBreak/>
        <w:drawing>
          <wp:inline distT="0" distB="0" distL="0" distR="0" wp14:anchorId="026B94F3" wp14:editId="3DBB9F6B">
            <wp:extent cx="6858000" cy="3127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127770"/>
                    </a:xfrm>
                    <a:prstGeom prst="rect">
                      <a:avLst/>
                    </a:prstGeom>
                    <a:noFill/>
                    <a:ln>
                      <a:noFill/>
                    </a:ln>
                  </pic:spPr>
                </pic:pic>
              </a:graphicData>
            </a:graphic>
          </wp:inline>
        </w:drawing>
      </w:r>
    </w:p>
    <w:p w14:paraId="5A84D71A" w14:textId="604BBFE4" w:rsidR="00BE3B10" w:rsidRDefault="00BE3B10" w:rsidP="00BE3B10"/>
    <w:sectPr w:rsidR="00BE3B10" w:rsidSect="00357882">
      <w:type w:val="continuous"/>
      <w:pgSz w:w="12240" w:h="15840" w:code="1"/>
      <w:pgMar w:top="794" w:right="720" w:bottom="81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3B7"/>
    <w:multiLevelType w:val="hybridMultilevel"/>
    <w:tmpl w:val="F6EA0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5727DD"/>
    <w:multiLevelType w:val="hybridMultilevel"/>
    <w:tmpl w:val="E6F6F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333212"/>
    <w:multiLevelType w:val="hybridMultilevel"/>
    <w:tmpl w:val="2ABE3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721942"/>
    <w:multiLevelType w:val="hybridMultilevel"/>
    <w:tmpl w:val="70DE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6B52F0"/>
    <w:multiLevelType w:val="hybridMultilevel"/>
    <w:tmpl w:val="03261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C23CB2"/>
    <w:multiLevelType w:val="hybridMultilevel"/>
    <w:tmpl w:val="96720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601487"/>
    <w:multiLevelType w:val="hybridMultilevel"/>
    <w:tmpl w:val="60D68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7337B6"/>
    <w:multiLevelType w:val="hybridMultilevel"/>
    <w:tmpl w:val="FD044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2C4480"/>
    <w:multiLevelType w:val="multilevel"/>
    <w:tmpl w:val="2B70E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AE124C"/>
    <w:multiLevelType w:val="hybridMultilevel"/>
    <w:tmpl w:val="25D82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8D4B2F"/>
    <w:multiLevelType w:val="multilevel"/>
    <w:tmpl w:val="33CECA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574AEC"/>
    <w:multiLevelType w:val="hybridMultilevel"/>
    <w:tmpl w:val="EE9EE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9A5330"/>
    <w:multiLevelType w:val="multilevel"/>
    <w:tmpl w:val="240A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CD385D"/>
    <w:multiLevelType w:val="hybridMultilevel"/>
    <w:tmpl w:val="FF121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611323"/>
    <w:multiLevelType w:val="hybridMultilevel"/>
    <w:tmpl w:val="D91ED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D42C7F"/>
    <w:multiLevelType w:val="hybridMultilevel"/>
    <w:tmpl w:val="CB867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FB6477"/>
    <w:multiLevelType w:val="hybridMultilevel"/>
    <w:tmpl w:val="ED3A4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6E3429"/>
    <w:multiLevelType w:val="hybridMultilevel"/>
    <w:tmpl w:val="795092E8"/>
    <w:lvl w:ilvl="0" w:tplc="FAB249D8">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EB21FD"/>
    <w:multiLevelType w:val="hybridMultilevel"/>
    <w:tmpl w:val="639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7"/>
  </w:num>
  <w:num w:numId="4">
    <w:abstractNumId w:val="3"/>
  </w:num>
  <w:num w:numId="5">
    <w:abstractNumId w:val="18"/>
  </w:num>
  <w:num w:numId="6">
    <w:abstractNumId w:val="2"/>
  </w:num>
  <w:num w:numId="7">
    <w:abstractNumId w:val="6"/>
  </w:num>
  <w:num w:numId="8">
    <w:abstractNumId w:val="9"/>
  </w:num>
  <w:num w:numId="9">
    <w:abstractNumId w:val="12"/>
  </w:num>
  <w:num w:numId="10">
    <w:abstractNumId w:val="7"/>
  </w:num>
  <w:num w:numId="11">
    <w:abstractNumId w:val="11"/>
  </w:num>
  <w:num w:numId="12">
    <w:abstractNumId w:val="1"/>
  </w:num>
  <w:num w:numId="13">
    <w:abstractNumId w:val="13"/>
  </w:num>
  <w:num w:numId="14">
    <w:abstractNumId w:val="15"/>
  </w:num>
  <w:num w:numId="15">
    <w:abstractNumId w:val="14"/>
  </w:num>
  <w:num w:numId="16">
    <w:abstractNumId w:val="16"/>
  </w:num>
  <w:num w:numId="17">
    <w:abstractNumId w:val="8"/>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071"/>
    <w:rsid w:val="0000322D"/>
    <w:rsid w:val="000133CD"/>
    <w:rsid w:val="00014C4F"/>
    <w:rsid w:val="000253AC"/>
    <w:rsid w:val="000262BF"/>
    <w:rsid w:val="000323E7"/>
    <w:rsid w:val="000339D1"/>
    <w:rsid w:val="0003483C"/>
    <w:rsid w:val="00047B23"/>
    <w:rsid w:val="00050654"/>
    <w:rsid w:val="0005274D"/>
    <w:rsid w:val="00062AE6"/>
    <w:rsid w:val="0007474D"/>
    <w:rsid w:val="0007573E"/>
    <w:rsid w:val="00075A1C"/>
    <w:rsid w:val="00092A6B"/>
    <w:rsid w:val="000964CF"/>
    <w:rsid w:val="00097EEB"/>
    <w:rsid w:val="000A5281"/>
    <w:rsid w:val="000B02CA"/>
    <w:rsid w:val="000B1B44"/>
    <w:rsid w:val="000B4557"/>
    <w:rsid w:val="000C2DD2"/>
    <w:rsid w:val="000D216B"/>
    <w:rsid w:val="000E3638"/>
    <w:rsid w:val="000E56F8"/>
    <w:rsid w:val="000F6F99"/>
    <w:rsid w:val="00112A06"/>
    <w:rsid w:val="00113EC9"/>
    <w:rsid w:val="001156B8"/>
    <w:rsid w:val="001264D5"/>
    <w:rsid w:val="0013099F"/>
    <w:rsid w:val="001344B0"/>
    <w:rsid w:val="00135795"/>
    <w:rsid w:val="00146DBD"/>
    <w:rsid w:val="0014738D"/>
    <w:rsid w:val="00150B89"/>
    <w:rsid w:val="00152339"/>
    <w:rsid w:val="0015556C"/>
    <w:rsid w:val="001663AF"/>
    <w:rsid w:val="0017760C"/>
    <w:rsid w:val="00185389"/>
    <w:rsid w:val="001874FF"/>
    <w:rsid w:val="00191E44"/>
    <w:rsid w:val="001A07FD"/>
    <w:rsid w:val="001A115A"/>
    <w:rsid w:val="001A280C"/>
    <w:rsid w:val="001A5C95"/>
    <w:rsid w:val="001A64CF"/>
    <w:rsid w:val="001A7713"/>
    <w:rsid w:val="001B0E5C"/>
    <w:rsid w:val="001B3165"/>
    <w:rsid w:val="001B4D88"/>
    <w:rsid w:val="001C24F0"/>
    <w:rsid w:val="001C3379"/>
    <w:rsid w:val="001C39FF"/>
    <w:rsid w:val="001D2DF8"/>
    <w:rsid w:val="001D5803"/>
    <w:rsid w:val="001D7E10"/>
    <w:rsid w:val="001F1B22"/>
    <w:rsid w:val="001F31D9"/>
    <w:rsid w:val="001F321C"/>
    <w:rsid w:val="001F5D64"/>
    <w:rsid w:val="00222240"/>
    <w:rsid w:val="00225DC6"/>
    <w:rsid w:val="00233857"/>
    <w:rsid w:val="00241A32"/>
    <w:rsid w:val="00243566"/>
    <w:rsid w:val="00251881"/>
    <w:rsid w:val="002570A3"/>
    <w:rsid w:val="002820C9"/>
    <w:rsid w:val="0028382D"/>
    <w:rsid w:val="0028460E"/>
    <w:rsid w:val="00284DD2"/>
    <w:rsid w:val="0028656C"/>
    <w:rsid w:val="002A241C"/>
    <w:rsid w:val="002A7FCD"/>
    <w:rsid w:val="002B12EF"/>
    <w:rsid w:val="002B3039"/>
    <w:rsid w:val="002B6B5A"/>
    <w:rsid w:val="002B6B5E"/>
    <w:rsid w:val="002D2504"/>
    <w:rsid w:val="002D3D33"/>
    <w:rsid w:val="002E3A75"/>
    <w:rsid w:val="002F0CFE"/>
    <w:rsid w:val="002F34B4"/>
    <w:rsid w:val="002F7CA0"/>
    <w:rsid w:val="00303A7B"/>
    <w:rsid w:val="00313C7C"/>
    <w:rsid w:val="0031574C"/>
    <w:rsid w:val="003237A0"/>
    <w:rsid w:val="00335D29"/>
    <w:rsid w:val="003426E9"/>
    <w:rsid w:val="00342F09"/>
    <w:rsid w:val="00344DBE"/>
    <w:rsid w:val="00346E6B"/>
    <w:rsid w:val="00352264"/>
    <w:rsid w:val="003536DB"/>
    <w:rsid w:val="00357882"/>
    <w:rsid w:val="0036380B"/>
    <w:rsid w:val="00363DD8"/>
    <w:rsid w:val="0036402B"/>
    <w:rsid w:val="0036664E"/>
    <w:rsid w:val="00372C8C"/>
    <w:rsid w:val="0037354C"/>
    <w:rsid w:val="003808C1"/>
    <w:rsid w:val="00381505"/>
    <w:rsid w:val="003832AF"/>
    <w:rsid w:val="0039122A"/>
    <w:rsid w:val="003A4D01"/>
    <w:rsid w:val="003A52CA"/>
    <w:rsid w:val="003A734B"/>
    <w:rsid w:val="003B2CED"/>
    <w:rsid w:val="003B6B4F"/>
    <w:rsid w:val="003D55C7"/>
    <w:rsid w:val="003D7EB9"/>
    <w:rsid w:val="003E00A3"/>
    <w:rsid w:val="003E0DEB"/>
    <w:rsid w:val="003E1DB6"/>
    <w:rsid w:val="003E353B"/>
    <w:rsid w:val="003F6CFC"/>
    <w:rsid w:val="003F6F9E"/>
    <w:rsid w:val="00400A77"/>
    <w:rsid w:val="00403105"/>
    <w:rsid w:val="0040355D"/>
    <w:rsid w:val="00411333"/>
    <w:rsid w:val="0041239C"/>
    <w:rsid w:val="00424BF5"/>
    <w:rsid w:val="00426A28"/>
    <w:rsid w:val="004305A1"/>
    <w:rsid w:val="00430EB8"/>
    <w:rsid w:val="00432688"/>
    <w:rsid w:val="004348AD"/>
    <w:rsid w:val="004365BF"/>
    <w:rsid w:val="00437606"/>
    <w:rsid w:val="0044121B"/>
    <w:rsid w:val="00445F2F"/>
    <w:rsid w:val="0044769B"/>
    <w:rsid w:val="00456E5A"/>
    <w:rsid w:val="00462930"/>
    <w:rsid w:val="00463C2B"/>
    <w:rsid w:val="00467B58"/>
    <w:rsid w:val="00481DB5"/>
    <w:rsid w:val="00483ACD"/>
    <w:rsid w:val="0049143E"/>
    <w:rsid w:val="004A2E8A"/>
    <w:rsid w:val="004A39F3"/>
    <w:rsid w:val="004B705F"/>
    <w:rsid w:val="004C14D2"/>
    <w:rsid w:val="004D30F0"/>
    <w:rsid w:val="004E2A4C"/>
    <w:rsid w:val="004F3150"/>
    <w:rsid w:val="004F65E1"/>
    <w:rsid w:val="004F779F"/>
    <w:rsid w:val="005122EB"/>
    <w:rsid w:val="00515364"/>
    <w:rsid w:val="00520F54"/>
    <w:rsid w:val="0053542E"/>
    <w:rsid w:val="0054175A"/>
    <w:rsid w:val="00544D62"/>
    <w:rsid w:val="0055450A"/>
    <w:rsid w:val="0055744C"/>
    <w:rsid w:val="005619ED"/>
    <w:rsid w:val="00566A8E"/>
    <w:rsid w:val="005807AA"/>
    <w:rsid w:val="005857F8"/>
    <w:rsid w:val="005A37F9"/>
    <w:rsid w:val="005B51E5"/>
    <w:rsid w:val="005C1A15"/>
    <w:rsid w:val="005C46E9"/>
    <w:rsid w:val="005C5869"/>
    <w:rsid w:val="005C7721"/>
    <w:rsid w:val="005D0ABC"/>
    <w:rsid w:val="005D1890"/>
    <w:rsid w:val="005D1EE9"/>
    <w:rsid w:val="005E3685"/>
    <w:rsid w:val="005E5CDF"/>
    <w:rsid w:val="005E6A9B"/>
    <w:rsid w:val="005F5476"/>
    <w:rsid w:val="005F5824"/>
    <w:rsid w:val="005F66FE"/>
    <w:rsid w:val="005F70AB"/>
    <w:rsid w:val="00612F4C"/>
    <w:rsid w:val="006207C2"/>
    <w:rsid w:val="006212CC"/>
    <w:rsid w:val="00624035"/>
    <w:rsid w:val="0062523F"/>
    <w:rsid w:val="0062691C"/>
    <w:rsid w:val="006447D7"/>
    <w:rsid w:val="0065230D"/>
    <w:rsid w:val="00652F23"/>
    <w:rsid w:val="00654339"/>
    <w:rsid w:val="0066345B"/>
    <w:rsid w:val="006671DE"/>
    <w:rsid w:val="00671776"/>
    <w:rsid w:val="00686132"/>
    <w:rsid w:val="00687AE7"/>
    <w:rsid w:val="0069415C"/>
    <w:rsid w:val="006956B1"/>
    <w:rsid w:val="006977B4"/>
    <w:rsid w:val="006A1181"/>
    <w:rsid w:val="006A7941"/>
    <w:rsid w:val="006C0B91"/>
    <w:rsid w:val="006C319E"/>
    <w:rsid w:val="006D26A9"/>
    <w:rsid w:val="006D2D2C"/>
    <w:rsid w:val="006D3CB8"/>
    <w:rsid w:val="006E17BC"/>
    <w:rsid w:val="006E62D8"/>
    <w:rsid w:val="006F6477"/>
    <w:rsid w:val="006F70CE"/>
    <w:rsid w:val="00701EC5"/>
    <w:rsid w:val="00716763"/>
    <w:rsid w:val="00720D68"/>
    <w:rsid w:val="00721A91"/>
    <w:rsid w:val="00731D82"/>
    <w:rsid w:val="007356EA"/>
    <w:rsid w:val="007402C8"/>
    <w:rsid w:val="00744227"/>
    <w:rsid w:val="00747E75"/>
    <w:rsid w:val="00750B65"/>
    <w:rsid w:val="007545B0"/>
    <w:rsid w:val="00755544"/>
    <w:rsid w:val="00761122"/>
    <w:rsid w:val="00771892"/>
    <w:rsid w:val="00790DA0"/>
    <w:rsid w:val="00794EFA"/>
    <w:rsid w:val="0079593A"/>
    <w:rsid w:val="007A18B8"/>
    <w:rsid w:val="007A577A"/>
    <w:rsid w:val="007C1D77"/>
    <w:rsid w:val="007C1E97"/>
    <w:rsid w:val="007C4F5E"/>
    <w:rsid w:val="007C5B34"/>
    <w:rsid w:val="007D6963"/>
    <w:rsid w:val="007E3F30"/>
    <w:rsid w:val="007F23FD"/>
    <w:rsid w:val="007F79DA"/>
    <w:rsid w:val="00803A12"/>
    <w:rsid w:val="00823CCA"/>
    <w:rsid w:val="00826DAF"/>
    <w:rsid w:val="00832C30"/>
    <w:rsid w:val="00832F50"/>
    <w:rsid w:val="0083659F"/>
    <w:rsid w:val="008564A9"/>
    <w:rsid w:val="008578AD"/>
    <w:rsid w:val="0086516E"/>
    <w:rsid w:val="00871B9D"/>
    <w:rsid w:val="00873E5C"/>
    <w:rsid w:val="008746D6"/>
    <w:rsid w:val="00876071"/>
    <w:rsid w:val="008825D5"/>
    <w:rsid w:val="00882D1D"/>
    <w:rsid w:val="00884BC0"/>
    <w:rsid w:val="00886426"/>
    <w:rsid w:val="008A4A61"/>
    <w:rsid w:val="008A79E2"/>
    <w:rsid w:val="008B1CA0"/>
    <w:rsid w:val="008B4BF1"/>
    <w:rsid w:val="008B5809"/>
    <w:rsid w:val="008B6B8E"/>
    <w:rsid w:val="008C2B72"/>
    <w:rsid w:val="008C7F24"/>
    <w:rsid w:val="008D2A32"/>
    <w:rsid w:val="008E7132"/>
    <w:rsid w:val="008E74CE"/>
    <w:rsid w:val="009061D8"/>
    <w:rsid w:val="0091011E"/>
    <w:rsid w:val="009132D0"/>
    <w:rsid w:val="0091537E"/>
    <w:rsid w:val="00920E75"/>
    <w:rsid w:val="00921507"/>
    <w:rsid w:val="00931ED6"/>
    <w:rsid w:val="009412BE"/>
    <w:rsid w:val="009441CB"/>
    <w:rsid w:val="009442A7"/>
    <w:rsid w:val="00951873"/>
    <w:rsid w:val="0095782E"/>
    <w:rsid w:val="00967018"/>
    <w:rsid w:val="0097267F"/>
    <w:rsid w:val="00973B27"/>
    <w:rsid w:val="00980CF7"/>
    <w:rsid w:val="00982D5D"/>
    <w:rsid w:val="00982EF8"/>
    <w:rsid w:val="009843A7"/>
    <w:rsid w:val="00995FDC"/>
    <w:rsid w:val="00997AF1"/>
    <w:rsid w:val="00997DAE"/>
    <w:rsid w:val="009A565E"/>
    <w:rsid w:val="009A5AF4"/>
    <w:rsid w:val="009B6483"/>
    <w:rsid w:val="009C1039"/>
    <w:rsid w:val="009C4ACA"/>
    <w:rsid w:val="009C6EC2"/>
    <w:rsid w:val="009D575C"/>
    <w:rsid w:val="009F11F4"/>
    <w:rsid w:val="009F5BCA"/>
    <w:rsid w:val="00A0317D"/>
    <w:rsid w:val="00A0733B"/>
    <w:rsid w:val="00A121B5"/>
    <w:rsid w:val="00A151C3"/>
    <w:rsid w:val="00A22093"/>
    <w:rsid w:val="00A24FD6"/>
    <w:rsid w:val="00A355E3"/>
    <w:rsid w:val="00A435C6"/>
    <w:rsid w:val="00A43A9F"/>
    <w:rsid w:val="00A500F0"/>
    <w:rsid w:val="00A534D6"/>
    <w:rsid w:val="00A55165"/>
    <w:rsid w:val="00A55333"/>
    <w:rsid w:val="00A6437F"/>
    <w:rsid w:val="00A653E5"/>
    <w:rsid w:val="00A7181A"/>
    <w:rsid w:val="00A72B1F"/>
    <w:rsid w:val="00A7749D"/>
    <w:rsid w:val="00A77914"/>
    <w:rsid w:val="00A845AF"/>
    <w:rsid w:val="00A91FBC"/>
    <w:rsid w:val="00A943EC"/>
    <w:rsid w:val="00A96295"/>
    <w:rsid w:val="00AA371F"/>
    <w:rsid w:val="00AA5E80"/>
    <w:rsid w:val="00AA60A4"/>
    <w:rsid w:val="00AA7FCF"/>
    <w:rsid w:val="00AB0CCA"/>
    <w:rsid w:val="00AB7840"/>
    <w:rsid w:val="00AE1E57"/>
    <w:rsid w:val="00AE269B"/>
    <w:rsid w:val="00B06BEB"/>
    <w:rsid w:val="00B07854"/>
    <w:rsid w:val="00B14E1C"/>
    <w:rsid w:val="00B15454"/>
    <w:rsid w:val="00B16025"/>
    <w:rsid w:val="00B16C82"/>
    <w:rsid w:val="00B176A4"/>
    <w:rsid w:val="00B25664"/>
    <w:rsid w:val="00B304A0"/>
    <w:rsid w:val="00B3440C"/>
    <w:rsid w:val="00B40651"/>
    <w:rsid w:val="00B44101"/>
    <w:rsid w:val="00B46F8A"/>
    <w:rsid w:val="00B472E3"/>
    <w:rsid w:val="00B573CD"/>
    <w:rsid w:val="00B67F30"/>
    <w:rsid w:val="00B70307"/>
    <w:rsid w:val="00B71EC9"/>
    <w:rsid w:val="00B772D2"/>
    <w:rsid w:val="00B80BDE"/>
    <w:rsid w:val="00B85A0A"/>
    <w:rsid w:val="00B86B5D"/>
    <w:rsid w:val="00B943C1"/>
    <w:rsid w:val="00B9471C"/>
    <w:rsid w:val="00B970E5"/>
    <w:rsid w:val="00BA0618"/>
    <w:rsid w:val="00BA5228"/>
    <w:rsid w:val="00BB0CF5"/>
    <w:rsid w:val="00BC3196"/>
    <w:rsid w:val="00BC6B16"/>
    <w:rsid w:val="00BD0E6B"/>
    <w:rsid w:val="00BD35DB"/>
    <w:rsid w:val="00BD7577"/>
    <w:rsid w:val="00BE3B10"/>
    <w:rsid w:val="00BE64E7"/>
    <w:rsid w:val="00BE716B"/>
    <w:rsid w:val="00BF1B1E"/>
    <w:rsid w:val="00BF3C4D"/>
    <w:rsid w:val="00C00252"/>
    <w:rsid w:val="00C043B3"/>
    <w:rsid w:val="00C10748"/>
    <w:rsid w:val="00C116E3"/>
    <w:rsid w:val="00C20992"/>
    <w:rsid w:val="00C22EE1"/>
    <w:rsid w:val="00C23B0A"/>
    <w:rsid w:val="00C55F88"/>
    <w:rsid w:val="00C617AB"/>
    <w:rsid w:val="00C6249A"/>
    <w:rsid w:val="00C74E7C"/>
    <w:rsid w:val="00C75551"/>
    <w:rsid w:val="00C75816"/>
    <w:rsid w:val="00C93CF3"/>
    <w:rsid w:val="00CA171B"/>
    <w:rsid w:val="00CA48D9"/>
    <w:rsid w:val="00CB1FE5"/>
    <w:rsid w:val="00CC4C4A"/>
    <w:rsid w:val="00CC4E0D"/>
    <w:rsid w:val="00CC7D45"/>
    <w:rsid w:val="00CD3979"/>
    <w:rsid w:val="00CD461A"/>
    <w:rsid w:val="00CE6309"/>
    <w:rsid w:val="00CF2133"/>
    <w:rsid w:val="00D01A34"/>
    <w:rsid w:val="00D1203E"/>
    <w:rsid w:val="00D23E93"/>
    <w:rsid w:val="00D35955"/>
    <w:rsid w:val="00D47C70"/>
    <w:rsid w:val="00D505CF"/>
    <w:rsid w:val="00D538EF"/>
    <w:rsid w:val="00D53DBF"/>
    <w:rsid w:val="00D56F18"/>
    <w:rsid w:val="00D700CA"/>
    <w:rsid w:val="00D71BDA"/>
    <w:rsid w:val="00D75B14"/>
    <w:rsid w:val="00D82A3D"/>
    <w:rsid w:val="00D9036F"/>
    <w:rsid w:val="00D90549"/>
    <w:rsid w:val="00D94FFD"/>
    <w:rsid w:val="00D978C8"/>
    <w:rsid w:val="00DA63A1"/>
    <w:rsid w:val="00DA79AE"/>
    <w:rsid w:val="00DB0F0F"/>
    <w:rsid w:val="00DB2F90"/>
    <w:rsid w:val="00DB54E2"/>
    <w:rsid w:val="00DC0119"/>
    <w:rsid w:val="00DC5C1B"/>
    <w:rsid w:val="00DD1A19"/>
    <w:rsid w:val="00DD3D46"/>
    <w:rsid w:val="00DD5F4A"/>
    <w:rsid w:val="00DE4AE0"/>
    <w:rsid w:val="00E01E01"/>
    <w:rsid w:val="00E02B38"/>
    <w:rsid w:val="00E052C3"/>
    <w:rsid w:val="00E06D2C"/>
    <w:rsid w:val="00E137D1"/>
    <w:rsid w:val="00E206E8"/>
    <w:rsid w:val="00E23B2E"/>
    <w:rsid w:val="00E26CD7"/>
    <w:rsid w:val="00E31C30"/>
    <w:rsid w:val="00E31F6A"/>
    <w:rsid w:val="00E371DA"/>
    <w:rsid w:val="00E37357"/>
    <w:rsid w:val="00E461E8"/>
    <w:rsid w:val="00E562B2"/>
    <w:rsid w:val="00E63873"/>
    <w:rsid w:val="00E731EB"/>
    <w:rsid w:val="00E75F2C"/>
    <w:rsid w:val="00E84551"/>
    <w:rsid w:val="00EA3755"/>
    <w:rsid w:val="00EA6E92"/>
    <w:rsid w:val="00EA703E"/>
    <w:rsid w:val="00EB0844"/>
    <w:rsid w:val="00EB40FC"/>
    <w:rsid w:val="00EB4519"/>
    <w:rsid w:val="00EB4787"/>
    <w:rsid w:val="00EB4A8F"/>
    <w:rsid w:val="00EC03B9"/>
    <w:rsid w:val="00EC21F8"/>
    <w:rsid w:val="00EC416D"/>
    <w:rsid w:val="00ED0F81"/>
    <w:rsid w:val="00ED218D"/>
    <w:rsid w:val="00ED398B"/>
    <w:rsid w:val="00ED4BA7"/>
    <w:rsid w:val="00EF63D2"/>
    <w:rsid w:val="00F03180"/>
    <w:rsid w:val="00F113E1"/>
    <w:rsid w:val="00F12004"/>
    <w:rsid w:val="00F15B9D"/>
    <w:rsid w:val="00F15E18"/>
    <w:rsid w:val="00F2243C"/>
    <w:rsid w:val="00F26B17"/>
    <w:rsid w:val="00F312DD"/>
    <w:rsid w:val="00F348C9"/>
    <w:rsid w:val="00F35670"/>
    <w:rsid w:val="00F35B2D"/>
    <w:rsid w:val="00F41307"/>
    <w:rsid w:val="00F46DA5"/>
    <w:rsid w:val="00F557B1"/>
    <w:rsid w:val="00F640B7"/>
    <w:rsid w:val="00F71763"/>
    <w:rsid w:val="00F71EE8"/>
    <w:rsid w:val="00F770E4"/>
    <w:rsid w:val="00F82D1E"/>
    <w:rsid w:val="00F8539A"/>
    <w:rsid w:val="00F86151"/>
    <w:rsid w:val="00F90E67"/>
    <w:rsid w:val="00F91EFA"/>
    <w:rsid w:val="00F92750"/>
    <w:rsid w:val="00F94EF2"/>
    <w:rsid w:val="00FB1FC0"/>
    <w:rsid w:val="00FB4011"/>
    <w:rsid w:val="00FB617B"/>
    <w:rsid w:val="00FB7D2F"/>
    <w:rsid w:val="00FC1E40"/>
    <w:rsid w:val="00FC4721"/>
    <w:rsid w:val="00FC64C5"/>
    <w:rsid w:val="00FD3A23"/>
    <w:rsid w:val="00FF02C6"/>
    <w:rsid w:val="00FF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63C39D"/>
  <w15:chartTrackingRefBased/>
  <w15:docId w15:val="{D1463CA9-A6BB-4664-B06E-AC618F979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5300F"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5300F"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5300F"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5300F"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5300F" w:themeColor="accent1"/>
        <w:bottom w:val="single" w:sz="6" w:space="4" w:color="A5300F"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5300F"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A5300F"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ListParagraph">
    <w:name w:val="List Paragraph"/>
    <w:basedOn w:val="Normal"/>
    <w:uiPriority w:val="34"/>
    <w:unhideWhenUsed/>
    <w:qFormat/>
    <w:rsid w:val="003E353B"/>
    <w:pPr>
      <w:ind w:left="720"/>
      <w:contextualSpacing/>
    </w:pPr>
  </w:style>
  <w:style w:type="character" w:styleId="Hyperlink">
    <w:name w:val="Hyperlink"/>
    <w:basedOn w:val="DefaultParagraphFont"/>
    <w:uiPriority w:val="99"/>
    <w:unhideWhenUsed/>
    <w:rsid w:val="00EC03B9"/>
    <w:rPr>
      <w:color w:val="6B9F25" w:themeColor="hyperlink"/>
      <w:u w:val="single"/>
    </w:rPr>
  </w:style>
  <w:style w:type="paragraph" w:styleId="PlainText">
    <w:name w:val="Plain Text"/>
    <w:basedOn w:val="Normal"/>
    <w:link w:val="PlainTextChar"/>
    <w:uiPriority w:val="99"/>
    <w:unhideWhenUsed/>
    <w:rsid w:val="00BD35DB"/>
    <w:pPr>
      <w:spacing w:after="0" w:line="240" w:lineRule="auto"/>
    </w:pPr>
    <w:rPr>
      <w:rFonts w:ascii="Calibri" w:hAnsi="Calibri"/>
      <w:color w:val="auto"/>
      <w:kern w:val="0"/>
      <w:sz w:val="22"/>
      <w:szCs w:val="21"/>
      <w:lang w:eastAsia="en-US"/>
      <w14:ligatures w14:val="none"/>
    </w:rPr>
  </w:style>
  <w:style w:type="character" w:customStyle="1" w:styleId="PlainTextChar">
    <w:name w:val="Plain Text Char"/>
    <w:basedOn w:val="DefaultParagraphFont"/>
    <w:link w:val="PlainText"/>
    <w:uiPriority w:val="99"/>
    <w:rsid w:val="00BD35DB"/>
    <w:rPr>
      <w:rFonts w:ascii="Calibri" w:hAnsi="Calibri"/>
      <w:color w:val="auto"/>
      <w:kern w:val="0"/>
      <w:sz w:val="22"/>
      <w:szCs w:val="21"/>
      <w:lang w:eastAsia="en-US"/>
      <w14:ligatures w14:val="none"/>
    </w:rPr>
  </w:style>
  <w:style w:type="paragraph" w:styleId="NormalWeb">
    <w:name w:val="Normal (Web)"/>
    <w:basedOn w:val="Normal"/>
    <w:uiPriority w:val="99"/>
    <w:semiHidden/>
    <w:unhideWhenUsed/>
    <w:rsid w:val="005F5476"/>
    <w:pPr>
      <w:spacing w:before="100" w:beforeAutospacing="1" w:after="100" w:afterAutospacing="1" w:line="240" w:lineRule="auto"/>
    </w:pPr>
    <w:rPr>
      <w:rFonts w:ascii="Arial" w:eastAsia="Times New Roman" w:hAnsi="Arial" w:cs="Arial"/>
      <w:color w:val="000000"/>
      <w:kern w:val="0"/>
      <w:lang w:val="en-AU" w:eastAsia="en-AU"/>
      <w14:ligatures w14:val="none"/>
    </w:rPr>
  </w:style>
  <w:style w:type="character" w:customStyle="1" w:styleId="xecxyiv1273560847msohyperlink2">
    <w:name w:val="x_ecxyiv1273560847msohyperlink2"/>
    <w:basedOn w:val="DefaultParagraphFont"/>
    <w:rsid w:val="00C75551"/>
  </w:style>
  <w:style w:type="character" w:customStyle="1" w:styleId="xecxyiv1273560847yui320161315622094060129">
    <w:name w:val="x_ecxyiv1273560847yui320161315622094060129"/>
    <w:basedOn w:val="DefaultParagraphFont"/>
    <w:rsid w:val="00C75551"/>
  </w:style>
  <w:style w:type="character" w:styleId="CommentReference">
    <w:name w:val="annotation reference"/>
    <w:basedOn w:val="DefaultParagraphFont"/>
    <w:uiPriority w:val="99"/>
    <w:semiHidden/>
    <w:unhideWhenUsed/>
    <w:rsid w:val="00AA60A4"/>
    <w:rPr>
      <w:sz w:val="16"/>
      <w:szCs w:val="16"/>
    </w:rPr>
  </w:style>
  <w:style w:type="paragraph" w:styleId="CommentText">
    <w:name w:val="annotation text"/>
    <w:basedOn w:val="Normal"/>
    <w:link w:val="CommentTextChar"/>
    <w:uiPriority w:val="99"/>
    <w:semiHidden/>
    <w:unhideWhenUsed/>
    <w:rsid w:val="00AA60A4"/>
    <w:pPr>
      <w:spacing w:line="240" w:lineRule="auto"/>
    </w:pPr>
  </w:style>
  <w:style w:type="character" w:customStyle="1" w:styleId="CommentTextChar">
    <w:name w:val="Comment Text Char"/>
    <w:basedOn w:val="DefaultParagraphFont"/>
    <w:link w:val="CommentText"/>
    <w:uiPriority w:val="99"/>
    <w:semiHidden/>
    <w:rsid w:val="00AA60A4"/>
  </w:style>
  <w:style w:type="paragraph" w:styleId="CommentSubject">
    <w:name w:val="annotation subject"/>
    <w:basedOn w:val="CommentText"/>
    <w:next w:val="CommentText"/>
    <w:link w:val="CommentSubjectChar"/>
    <w:uiPriority w:val="99"/>
    <w:semiHidden/>
    <w:unhideWhenUsed/>
    <w:rsid w:val="00AA60A4"/>
    <w:rPr>
      <w:b/>
      <w:bCs/>
    </w:rPr>
  </w:style>
  <w:style w:type="character" w:customStyle="1" w:styleId="CommentSubjectChar">
    <w:name w:val="Comment Subject Char"/>
    <w:basedOn w:val="CommentTextChar"/>
    <w:link w:val="CommentSubject"/>
    <w:uiPriority w:val="99"/>
    <w:semiHidden/>
    <w:rsid w:val="00AA60A4"/>
    <w:rPr>
      <w:b/>
      <w:bCs/>
    </w:rPr>
  </w:style>
  <w:style w:type="paragraph" w:styleId="Revision">
    <w:name w:val="Revision"/>
    <w:hidden/>
    <w:uiPriority w:val="99"/>
    <w:semiHidden/>
    <w:rsid w:val="005C46E9"/>
    <w:pPr>
      <w:spacing w:after="0" w:line="240" w:lineRule="auto"/>
    </w:pPr>
  </w:style>
  <w:style w:type="character" w:customStyle="1" w:styleId="Mention1">
    <w:name w:val="Mention1"/>
    <w:basedOn w:val="DefaultParagraphFont"/>
    <w:uiPriority w:val="99"/>
    <w:semiHidden/>
    <w:unhideWhenUsed/>
    <w:rsid w:val="00346E6B"/>
    <w:rPr>
      <w:color w:val="2B579A"/>
      <w:shd w:val="clear" w:color="auto" w:fill="E6E6E6"/>
    </w:rPr>
  </w:style>
  <w:style w:type="paragraph" w:customStyle="1" w:styleId="p1">
    <w:name w:val="p1"/>
    <w:basedOn w:val="Normal"/>
    <w:rsid w:val="00823CCA"/>
    <w:pPr>
      <w:spacing w:before="100" w:beforeAutospacing="1" w:after="100" w:afterAutospacing="1" w:line="240" w:lineRule="auto"/>
    </w:pPr>
    <w:rPr>
      <w:rFonts w:ascii="Times New Roman" w:hAnsi="Times New Roman" w:cs="Times New Roman"/>
      <w:color w:val="auto"/>
      <w:kern w:val="0"/>
      <w:sz w:val="24"/>
      <w:szCs w:val="24"/>
      <w:lang w:val="en-AU" w:eastAsia="en-AU"/>
      <w14:ligatures w14:val="none"/>
    </w:rPr>
  </w:style>
  <w:style w:type="paragraph" w:customStyle="1" w:styleId="p2">
    <w:name w:val="p2"/>
    <w:basedOn w:val="Normal"/>
    <w:rsid w:val="00823CCA"/>
    <w:pPr>
      <w:spacing w:before="100" w:beforeAutospacing="1" w:after="100" w:afterAutospacing="1" w:line="240" w:lineRule="auto"/>
    </w:pPr>
    <w:rPr>
      <w:rFonts w:ascii="Times New Roman" w:hAnsi="Times New Roman" w:cs="Times New Roman"/>
      <w:color w:val="auto"/>
      <w:kern w:val="0"/>
      <w:sz w:val="24"/>
      <w:szCs w:val="24"/>
      <w:lang w:val="en-AU" w:eastAsia="en-AU"/>
      <w14:ligatures w14:val="none"/>
    </w:rPr>
  </w:style>
  <w:style w:type="character" w:customStyle="1" w:styleId="s1">
    <w:name w:val="s1"/>
    <w:basedOn w:val="DefaultParagraphFont"/>
    <w:rsid w:val="00823CCA"/>
  </w:style>
  <w:style w:type="character" w:customStyle="1" w:styleId="UnresolvedMention1">
    <w:name w:val="Unresolved Mention1"/>
    <w:basedOn w:val="DefaultParagraphFont"/>
    <w:uiPriority w:val="99"/>
    <w:semiHidden/>
    <w:unhideWhenUsed/>
    <w:rsid w:val="001344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11">
      <w:bodyDiv w:val="1"/>
      <w:marLeft w:val="0"/>
      <w:marRight w:val="0"/>
      <w:marTop w:val="0"/>
      <w:marBottom w:val="0"/>
      <w:divBdr>
        <w:top w:val="none" w:sz="0" w:space="0" w:color="auto"/>
        <w:left w:val="none" w:sz="0" w:space="0" w:color="auto"/>
        <w:bottom w:val="none" w:sz="0" w:space="0" w:color="auto"/>
        <w:right w:val="none" w:sz="0" w:space="0" w:color="auto"/>
      </w:divBdr>
    </w:div>
    <w:div w:id="31465127">
      <w:bodyDiv w:val="1"/>
      <w:marLeft w:val="0"/>
      <w:marRight w:val="0"/>
      <w:marTop w:val="0"/>
      <w:marBottom w:val="0"/>
      <w:divBdr>
        <w:top w:val="none" w:sz="0" w:space="0" w:color="auto"/>
        <w:left w:val="none" w:sz="0" w:space="0" w:color="auto"/>
        <w:bottom w:val="none" w:sz="0" w:space="0" w:color="auto"/>
        <w:right w:val="none" w:sz="0" w:space="0" w:color="auto"/>
      </w:divBdr>
    </w:div>
    <w:div w:id="36248062">
      <w:bodyDiv w:val="1"/>
      <w:marLeft w:val="0"/>
      <w:marRight w:val="0"/>
      <w:marTop w:val="0"/>
      <w:marBottom w:val="0"/>
      <w:divBdr>
        <w:top w:val="none" w:sz="0" w:space="0" w:color="auto"/>
        <w:left w:val="none" w:sz="0" w:space="0" w:color="auto"/>
        <w:bottom w:val="none" w:sz="0" w:space="0" w:color="auto"/>
        <w:right w:val="none" w:sz="0" w:space="0" w:color="auto"/>
      </w:divBdr>
    </w:div>
    <w:div w:id="59327428">
      <w:bodyDiv w:val="1"/>
      <w:marLeft w:val="0"/>
      <w:marRight w:val="0"/>
      <w:marTop w:val="0"/>
      <w:marBottom w:val="0"/>
      <w:divBdr>
        <w:top w:val="none" w:sz="0" w:space="0" w:color="auto"/>
        <w:left w:val="none" w:sz="0" w:space="0" w:color="auto"/>
        <w:bottom w:val="none" w:sz="0" w:space="0" w:color="auto"/>
        <w:right w:val="none" w:sz="0" w:space="0" w:color="auto"/>
      </w:divBdr>
    </w:div>
    <w:div w:id="68233983">
      <w:bodyDiv w:val="1"/>
      <w:marLeft w:val="0"/>
      <w:marRight w:val="0"/>
      <w:marTop w:val="0"/>
      <w:marBottom w:val="0"/>
      <w:divBdr>
        <w:top w:val="none" w:sz="0" w:space="0" w:color="auto"/>
        <w:left w:val="none" w:sz="0" w:space="0" w:color="auto"/>
        <w:bottom w:val="none" w:sz="0" w:space="0" w:color="auto"/>
        <w:right w:val="none" w:sz="0" w:space="0" w:color="auto"/>
      </w:divBdr>
    </w:div>
    <w:div w:id="120265565">
      <w:bodyDiv w:val="1"/>
      <w:marLeft w:val="0"/>
      <w:marRight w:val="0"/>
      <w:marTop w:val="0"/>
      <w:marBottom w:val="0"/>
      <w:divBdr>
        <w:top w:val="none" w:sz="0" w:space="0" w:color="auto"/>
        <w:left w:val="none" w:sz="0" w:space="0" w:color="auto"/>
        <w:bottom w:val="none" w:sz="0" w:space="0" w:color="auto"/>
        <w:right w:val="none" w:sz="0" w:space="0" w:color="auto"/>
      </w:divBdr>
    </w:div>
    <w:div w:id="137303149">
      <w:bodyDiv w:val="1"/>
      <w:marLeft w:val="0"/>
      <w:marRight w:val="0"/>
      <w:marTop w:val="0"/>
      <w:marBottom w:val="0"/>
      <w:divBdr>
        <w:top w:val="none" w:sz="0" w:space="0" w:color="auto"/>
        <w:left w:val="none" w:sz="0" w:space="0" w:color="auto"/>
        <w:bottom w:val="none" w:sz="0" w:space="0" w:color="auto"/>
        <w:right w:val="none" w:sz="0" w:space="0" w:color="auto"/>
      </w:divBdr>
      <w:divsChild>
        <w:div w:id="450822314">
          <w:marLeft w:val="0"/>
          <w:marRight w:val="0"/>
          <w:marTop w:val="0"/>
          <w:marBottom w:val="0"/>
          <w:divBdr>
            <w:top w:val="none" w:sz="0" w:space="0" w:color="auto"/>
            <w:left w:val="none" w:sz="0" w:space="0" w:color="auto"/>
            <w:bottom w:val="none" w:sz="0" w:space="0" w:color="auto"/>
            <w:right w:val="none" w:sz="0" w:space="0" w:color="auto"/>
          </w:divBdr>
          <w:divsChild>
            <w:div w:id="1340890079">
              <w:marLeft w:val="0"/>
              <w:marRight w:val="0"/>
              <w:marTop w:val="0"/>
              <w:marBottom w:val="0"/>
              <w:divBdr>
                <w:top w:val="none" w:sz="0" w:space="0" w:color="auto"/>
                <w:left w:val="none" w:sz="0" w:space="0" w:color="auto"/>
                <w:bottom w:val="none" w:sz="0" w:space="0" w:color="auto"/>
                <w:right w:val="none" w:sz="0" w:space="0" w:color="auto"/>
              </w:divBdr>
              <w:divsChild>
                <w:div w:id="2113619875">
                  <w:marLeft w:val="0"/>
                  <w:marRight w:val="0"/>
                  <w:marTop w:val="0"/>
                  <w:marBottom w:val="0"/>
                  <w:divBdr>
                    <w:top w:val="none" w:sz="0" w:space="0" w:color="auto"/>
                    <w:left w:val="none" w:sz="0" w:space="0" w:color="auto"/>
                    <w:bottom w:val="none" w:sz="0" w:space="0" w:color="auto"/>
                    <w:right w:val="none" w:sz="0" w:space="0" w:color="auto"/>
                  </w:divBdr>
                  <w:divsChild>
                    <w:div w:id="1461653235">
                      <w:marLeft w:val="0"/>
                      <w:marRight w:val="0"/>
                      <w:marTop w:val="0"/>
                      <w:marBottom w:val="0"/>
                      <w:divBdr>
                        <w:top w:val="none" w:sz="0" w:space="0" w:color="auto"/>
                        <w:left w:val="none" w:sz="0" w:space="0" w:color="auto"/>
                        <w:bottom w:val="none" w:sz="0" w:space="0" w:color="auto"/>
                        <w:right w:val="none" w:sz="0" w:space="0" w:color="auto"/>
                      </w:divBdr>
                      <w:divsChild>
                        <w:div w:id="909342063">
                          <w:marLeft w:val="0"/>
                          <w:marRight w:val="0"/>
                          <w:marTop w:val="0"/>
                          <w:marBottom w:val="0"/>
                          <w:divBdr>
                            <w:top w:val="none" w:sz="0" w:space="0" w:color="auto"/>
                            <w:left w:val="none" w:sz="0" w:space="0" w:color="auto"/>
                            <w:bottom w:val="none" w:sz="0" w:space="0" w:color="auto"/>
                            <w:right w:val="none" w:sz="0" w:space="0" w:color="auto"/>
                          </w:divBdr>
                          <w:divsChild>
                            <w:div w:id="1032072557">
                              <w:marLeft w:val="0"/>
                              <w:marRight w:val="0"/>
                              <w:marTop w:val="0"/>
                              <w:marBottom w:val="0"/>
                              <w:divBdr>
                                <w:top w:val="none" w:sz="0" w:space="0" w:color="auto"/>
                                <w:left w:val="none" w:sz="0" w:space="0" w:color="auto"/>
                                <w:bottom w:val="none" w:sz="0" w:space="0" w:color="auto"/>
                                <w:right w:val="none" w:sz="0" w:space="0" w:color="auto"/>
                              </w:divBdr>
                              <w:divsChild>
                                <w:div w:id="1060521243">
                                  <w:marLeft w:val="0"/>
                                  <w:marRight w:val="0"/>
                                  <w:marTop w:val="0"/>
                                  <w:marBottom w:val="0"/>
                                  <w:divBdr>
                                    <w:top w:val="none" w:sz="0" w:space="0" w:color="auto"/>
                                    <w:left w:val="none" w:sz="0" w:space="0" w:color="auto"/>
                                    <w:bottom w:val="none" w:sz="0" w:space="0" w:color="auto"/>
                                    <w:right w:val="none" w:sz="0" w:space="0" w:color="auto"/>
                                  </w:divBdr>
                                  <w:divsChild>
                                    <w:div w:id="865561732">
                                      <w:marLeft w:val="0"/>
                                      <w:marRight w:val="0"/>
                                      <w:marTop w:val="0"/>
                                      <w:marBottom w:val="0"/>
                                      <w:divBdr>
                                        <w:top w:val="none" w:sz="0" w:space="0" w:color="auto"/>
                                        <w:left w:val="none" w:sz="0" w:space="0" w:color="auto"/>
                                        <w:bottom w:val="none" w:sz="0" w:space="0" w:color="auto"/>
                                        <w:right w:val="none" w:sz="0" w:space="0" w:color="auto"/>
                                      </w:divBdr>
                                      <w:divsChild>
                                        <w:div w:id="287054884">
                                          <w:marLeft w:val="0"/>
                                          <w:marRight w:val="0"/>
                                          <w:marTop w:val="0"/>
                                          <w:marBottom w:val="450"/>
                                          <w:divBdr>
                                            <w:top w:val="none" w:sz="0" w:space="0" w:color="auto"/>
                                            <w:left w:val="none" w:sz="0" w:space="0" w:color="auto"/>
                                            <w:bottom w:val="none" w:sz="0" w:space="0" w:color="auto"/>
                                            <w:right w:val="none" w:sz="0" w:space="0" w:color="auto"/>
                                          </w:divBdr>
                                          <w:divsChild>
                                            <w:div w:id="1059670415">
                                              <w:marLeft w:val="0"/>
                                              <w:marRight w:val="0"/>
                                              <w:marTop w:val="0"/>
                                              <w:marBottom w:val="0"/>
                                              <w:divBdr>
                                                <w:top w:val="none" w:sz="0" w:space="0" w:color="auto"/>
                                                <w:left w:val="none" w:sz="0" w:space="0" w:color="auto"/>
                                                <w:bottom w:val="none" w:sz="0" w:space="0" w:color="auto"/>
                                                <w:right w:val="none" w:sz="0" w:space="0" w:color="auto"/>
                                              </w:divBdr>
                                              <w:divsChild>
                                                <w:div w:id="1956397986">
                                                  <w:marLeft w:val="0"/>
                                                  <w:marRight w:val="0"/>
                                                  <w:marTop w:val="0"/>
                                                  <w:marBottom w:val="450"/>
                                                  <w:divBdr>
                                                    <w:top w:val="none" w:sz="0" w:space="0" w:color="auto"/>
                                                    <w:left w:val="none" w:sz="0" w:space="0" w:color="auto"/>
                                                    <w:bottom w:val="none" w:sz="0" w:space="0" w:color="auto"/>
                                                    <w:right w:val="none" w:sz="0" w:space="0" w:color="auto"/>
                                                  </w:divBdr>
                                                  <w:divsChild>
                                                    <w:div w:id="713045829">
                                                      <w:marLeft w:val="0"/>
                                                      <w:marRight w:val="0"/>
                                                      <w:marTop w:val="0"/>
                                                      <w:marBottom w:val="0"/>
                                                      <w:divBdr>
                                                        <w:top w:val="none" w:sz="0" w:space="0" w:color="auto"/>
                                                        <w:left w:val="none" w:sz="0" w:space="0" w:color="auto"/>
                                                        <w:bottom w:val="none" w:sz="0" w:space="0" w:color="auto"/>
                                                        <w:right w:val="none" w:sz="0" w:space="0" w:color="auto"/>
                                                      </w:divBdr>
                                                      <w:divsChild>
                                                        <w:div w:id="10993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900648">
      <w:bodyDiv w:val="1"/>
      <w:marLeft w:val="0"/>
      <w:marRight w:val="0"/>
      <w:marTop w:val="0"/>
      <w:marBottom w:val="0"/>
      <w:divBdr>
        <w:top w:val="none" w:sz="0" w:space="0" w:color="auto"/>
        <w:left w:val="none" w:sz="0" w:space="0" w:color="auto"/>
        <w:bottom w:val="none" w:sz="0" w:space="0" w:color="auto"/>
        <w:right w:val="none" w:sz="0" w:space="0" w:color="auto"/>
      </w:divBdr>
    </w:div>
    <w:div w:id="200629959">
      <w:bodyDiv w:val="1"/>
      <w:marLeft w:val="0"/>
      <w:marRight w:val="0"/>
      <w:marTop w:val="0"/>
      <w:marBottom w:val="0"/>
      <w:divBdr>
        <w:top w:val="none" w:sz="0" w:space="0" w:color="auto"/>
        <w:left w:val="none" w:sz="0" w:space="0" w:color="auto"/>
        <w:bottom w:val="none" w:sz="0" w:space="0" w:color="auto"/>
        <w:right w:val="none" w:sz="0" w:space="0" w:color="auto"/>
      </w:divBdr>
    </w:div>
    <w:div w:id="202838695">
      <w:bodyDiv w:val="1"/>
      <w:marLeft w:val="0"/>
      <w:marRight w:val="0"/>
      <w:marTop w:val="0"/>
      <w:marBottom w:val="0"/>
      <w:divBdr>
        <w:top w:val="none" w:sz="0" w:space="0" w:color="auto"/>
        <w:left w:val="none" w:sz="0" w:space="0" w:color="auto"/>
        <w:bottom w:val="none" w:sz="0" w:space="0" w:color="auto"/>
        <w:right w:val="none" w:sz="0" w:space="0" w:color="auto"/>
      </w:divBdr>
    </w:div>
    <w:div w:id="240262723">
      <w:bodyDiv w:val="1"/>
      <w:marLeft w:val="0"/>
      <w:marRight w:val="0"/>
      <w:marTop w:val="0"/>
      <w:marBottom w:val="0"/>
      <w:divBdr>
        <w:top w:val="none" w:sz="0" w:space="0" w:color="auto"/>
        <w:left w:val="none" w:sz="0" w:space="0" w:color="auto"/>
        <w:bottom w:val="none" w:sz="0" w:space="0" w:color="auto"/>
        <w:right w:val="none" w:sz="0" w:space="0" w:color="auto"/>
      </w:divBdr>
    </w:div>
    <w:div w:id="273750174">
      <w:bodyDiv w:val="1"/>
      <w:marLeft w:val="0"/>
      <w:marRight w:val="0"/>
      <w:marTop w:val="0"/>
      <w:marBottom w:val="0"/>
      <w:divBdr>
        <w:top w:val="none" w:sz="0" w:space="0" w:color="auto"/>
        <w:left w:val="none" w:sz="0" w:space="0" w:color="auto"/>
        <w:bottom w:val="none" w:sz="0" w:space="0" w:color="auto"/>
        <w:right w:val="none" w:sz="0" w:space="0" w:color="auto"/>
      </w:divBdr>
    </w:div>
    <w:div w:id="322971169">
      <w:bodyDiv w:val="1"/>
      <w:marLeft w:val="0"/>
      <w:marRight w:val="0"/>
      <w:marTop w:val="0"/>
      <w:marBottom w:val="0"/>
      <w:divBdr>
        <w:top w:val="none" w:sz="0" w:space="0" w:color="auto"/>
        <w:left w:val="none" w:sz="0" w:space="0" w:color="auto"/>
        <w:bottom w:val="none" w:sz="0" w:space="0" w:color="auto"/>
        <w:right w:val="none" w:sz="0" w:space="0" w:color="auto"/>
      </w:divBdr>
    </w:div>
    <w:div w:id="328676017">
      <w:bodyDiv w:val="1"/>
      <w:marLeft w:val="0"/>
      <w:marRight w:val="0"/>
      <w:marTop w:val="0"/>
      <w:marBottom w:val="0"/>
      <w:divBdr>
        <w:top w:val="none" w:sz="0" w:space="0" w:color="auto"/>
        <w:left w:val="none" w:sz="0" w:space="0" w:color="auto"/>
        <w:bottom w:val="none" w:sz="0" w:space="0" w:color="auto"/>
        <w:right w:val="none" w:sz="0" w:space="0" w:color="auto"/>
      </w:divBdr>
    </w:div>
    <w:div w:id="334187577">
      <w:bodyDiv w:val="1"/>
      <w:marLeft w:val="0"/>
      <w:marRight w:val="0"/>
      <w:marTop w:val="0"/>
      <w:marBottom w:val="0"/>
      <w:divBdr>
        <w:top w:val="none" w:sz="0" w:space="0" w:color="auto"/>
        <w:left w:val="none" w:sz="0" w:space="0" w:color="auto"/>
        <w:bottom w:val="none" w:sz="0" w:space="0" w:color="auto"/>
        <w:right w:val="none" w:sz="0" w:space="0" w:color="auto"/>
      </w:divBdr>
    </w:div>
    <w:div w:id="381100182">
      <w:bodyDiv w:val="1"/>
      <w:marLeft w:val="0"/>
      <w:marRight w:val="0"/>
      <w:marTop w:val="0"/>
      <w:marBottom w:val="0"/>
      <w:divBdr>
        <w:top w:val="none" w:sz="0" w:space="0" w:color="auto"/>
        <w:left w:val="none" w:sz="0" w:space="0" w:color="auto"/>
        <w:bottom w:val="none" w:sz="0" w:space="0" w:color="auto"/>
        <w:right w:val="none" w:sz="0" w:space="0" w:color="auto"/>
      </w:divBdr>
    </w:div>
    <w:div w:id="400520924">
      <w:bodyDiv w:val="1"/>
      <w:marLeft w:val="0"/>
      <w:marRight w:val="0"/>
      <w:marTop w:val="0"/>
      <w:marBottom w:val="0"/>
      <w:divBdr>
        <w:top w:val="none" w:sz="0" w:space="0" w:color="auto"/>
        <w:left w:val="none" w:sz="0" w:space="0" w:color="auto"/>
        <w:bottom w:val="none" w:sz="0" w:space="0" w:color="auto"/>
        <w:right w:val="none" w:sz="0" w:space="0" w:color="auto"/>
      </w:divBdr>
    </w:div>
    <w:div w:id="406804987">
      <w:bodyDiv w:val="1"/>
      <w:marLeft w:val="0"/>
      <w:marRight w:val="0"/>
      <w:marTop w:val="0"/>
      <w:marBottom w:val="0"/>
      <w:divBdr>
        <w:top w:val="none" w:sz="0" w:space="0" w:color="auto"/>
        <w:left w:val="none" w:sz="0" w:space="0" w:color="auto"/>
        <w:bottom w:val="none" w:sz="0" w:space="0" w:color="auto"/>
        <w:right w:val="none" w:sz="0" w:space="0" w:color="auto"/>
      </w:divBdr>
    </w:div>
    <w:div w:id="414546779">
      <w:bodyDiv w:val="1"/>
      <w:marLeft w:val="0"/>
      <w:marRight w:val="0"/>
      <w:marTop w:val="0"/>
      <w:marBottom w:val="0"/>
      <w:divBdr>
        <w:top w:val="none" w:sz="0" w:space="0" w:color="auto"/>
        <w:left w:val="none" w:sz="0" w:space="0" w:color="auto"/>
        <w:bottom w:val="none" w:sz="0" w:space="0" w:color="auto"/>
        <w:right w:val="none" w:sz="0" w:space="0" w:color="auto"/>
      </w:divBdr>
    </w:div>
    <w:div w:id="458256658">
      <w:bodyDiv w:val="1"/>
      <w:marLeft w:val="0"/>
      <w:marRight w:val="0"/>
      <w:marTop w:val="0"/>
      <w:marBottom w:val="0"/>
      <w:divBdr>
        <w:top w:val="none" w:sz="0" w:space="0" w:color="auto"/>
        <w:left w:val="none" w:sz="0" w:space="0" w:color="auto"/>
        <w:bottom w:val="none" w:sz="0" w:space="0" w:color="auto"/>
        <w:right w:val="none" w:sz="0" w:space="0" w:color="auto"/>
      </w:divBdr>
    </w:div>
    <w:div w:id="459492872">
      <w:bodyDiv w:val="1"/>
      <w:marLeft w:val="0"/>
      <w:marRight w:val="0"/>
      <w:marTop w:val="0"/>
      <w:marBottom w:val="0"/>
      <w:divBdr>
        <w:top w:val="none" w:sz="0" w:space="0" w:color="auto"/>
        <w:left w:val="none" w:sz="0" w:space="0" w:color="auto"/>
        <w:bottom w:val="none" w:sz="0" w:space="0" w:color="auto"/>
        <w:right w:val="none" w:sz="0" w:space="0" w:color="auto"/>
      </w:divBdr>
    </w:div>
    <w:div w:id="523788984">
      <w:bodyDiv w:val="1"/>
      <w:marLeft w:val="0"/>
      <w:marRight w:val="0"/>
      <w:marTop w:val="0"/>
      <w:marBottom w:val="0"/>
      <w:divBdr>
        <w:top w:val="none" w:sz="0" w:space="0" w:color="auto"/>
        <w:left w:val="none" w:sz="0" w:space="0" w:color="auto"/>
        <w:bottom w:val="none" w:sz="0" w:space="0" w:color="auto"/>
        <w:right w:val="none" w:sz="0" w:space="0" w:color="auto"/>
      </w:divBdr>
    </w:div>
    <w:div w:id="524169944">
      <w:bodyDiv w:val="1"/>
      <w:marLeft w:val="0"/>
      <w:marRight w:val="0"/>
      <w:marTop w:val="0"/>
      <w:marBottom w:val="0"/>
      <w:divBdr>
        <w:top w:val="none" w:sz="0" w:space="0" w:color="auto"/>
        <w:left w:val="none" w:sz="0" w:space="0" w:color="auto"/>
        <w:bottom w:val="none" w:sz="0" w:space="0" w:color="auto"/>
        <w:right w:val="none" w:sz="0" w:space="0" w:color="auto"/>
      </w:divBdr>
      <w:divsChild>
        <w:div w:id="1402024654">
          <w:marLeft w:val="0"/>
          <w:marRight w:val="0"/>
          <w:marTop w:val="0"/>
          <w:marBottom w:val="0"/>
          <w:divBdr>
            <w:top w:val="none" w:sz="0" w:space="0" w:color="auto"/>
            <w:left w:val="none" w:sz="0" w:space="0" w:color="auto"/>
            <w:bottom w:val="none" w:sz="0" w:space="0" w:color="auto"/>
            <w:right w:val="none" w:sz="0" w:space="0" w:color="auto"/>
          </w:divBdr>
          <w:divsChild>
            <w:div w:id="1812942936">
              <w:marLeft w:val="-60"/>
              <w:marRight w:val="-60"/>
              <w:marTop w:val="0"/>
              <w:marBottom w:val="0"/>
              <w:divBdr>
                <w:top w:val="none" w:sz="0" w:space="0" w:color="auto"/>
                <w:left w:val="none" w:sz="0" w:space="0" w:color="auto"/>
                <w:bottom w:val="none" w:sz="0" w:space="0" w:color="auto"/>
                <w:right w:val="none" w:sz="0" w:space="0" w:color="auto"/>
              </w:divBdr>
              <w:divsChild>
                <w:div w:id="1760905350">
                  <w:marLeft w:val="0"/>
                  <w:marRight w:val="0"/>
                  <w:marTop w:val="0"/>
                  <w:marBottom w:val="0"/>
                  <w:divBdr>
                    <w:top w:val="none" w:sz="0" w:space="0" w:color="auto"/>
                    <w:left w:val="none" w:sz="0" w:space="0" w:color="auto"/>
                    <w:bottom w:val="none" w:sz="0" w:space="0" w:color="auto"/>
                    <w:right w:val="none" w:sz="0" w:space="0" w:color="auto"/>
                  </w:divBdr>
                  <w:divsChild>
                    <w:div w:id="154078325">
                      <w:marLeft w:val="0"/>
                      <w:marRight w:val="0"/>
                      <w:marTop w:val="0"/>
                      <w:marBottom w:val="0"/>
                      <w:divBdr>
                        <w:top w:val="none" w:sz="0" w:space="0" w:color="auto"/>
                        <w:left w:val="none" w:sz="0" w:space="0" w:color="auto"/>
                        <w:bottom w:val="none" w:sz="0" w:space="0" w:color="auto"/>
                        <w:right w:val="none" w:sz="0" w:space="0" w:color="auto"/>
                      </w:divBdr>
                      <w:divsChild>
                        <w:div w:id="191261847">
                          <w:marLeft w:val="0"/>
                          <w:marRight w:val="0"/>
                          <w:marTop w:val="0"/>
                          <w:marBottom w:val="0"/>
                          <w:divBdr>
                            <w:top w:val="none" w:sz="0" w:space="0" w:color="auto"/>
                            <w:left w:val="none" w:sz="0" w:space="0" w:color="auto"/>
                            <w:bottom w:val="none" w:sz="0" w:space="0" w:color="auto"/>
                            <w:right w:val="none" w:sz="0" w:space="0" w:color="auto"/>
                          </w:divBdr>
                        </w:div>
                      </w:divsChild>
                    </w:div>
                    <w:div w:id="1471164680">
                      <w:marLeft w:val="0"/>
                      <w:marRight w:val="0"/>
                      <w:marTop w:val="0"/>
                      <w:marBottom w:val="0"/>
                      <w:divBdr>
                        <w:top w:val="none" w:sz="0" w:space="0" w:color="auto"/>
                        <w:left w:val="none" w:sz="0" w:space="0" w:color="auto"/>
                        <w:bottom w:val="none" w:sz="0" w:space="0" w:color="auto"/>
                        <w:right w:val="none" w:sz="0" w:space="0" w:color="auto"/>
                      </w:divBdr>
                      <w:divsChild>
                        <w:div w:id="2957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434828">
      <w:bodyDiv w:val="1"/>
      <w:marLeft w:val="0"/>
      <w:marRight w:val="0"/>
      <w:marTop w:val="0"/>
      <w:marBottom w:val="0"/>
      <w:divBdr>
        <w:top w:val="none" w:sz="0" w:space="0" w:color="auto"/>
        <w:left w:val="none" w:sz="0" w:space="0" w:color="auto"/>
        <w:bottom w:val="none" w:sz="0" w:space="0" w:color="auto"/>
        <w:right w:val="none" w:sz="0" w:space="0" w:color="auto"/>
      </w:divBdr>
    </w:div>
    <w:div w:id="649871388">
      <w:bodyDiv w:val="1"/>
      <w:marLeft w:val="0"/>
      <w:marRight w:val="0"/>
      <w:marTop w:val="0"/>
      <w:marBottom w:val="0"/>
      <w:divBdr>
        <w:top w:val="none" w:sz="0" w:space="0" w:color="auto"/>
        <w:left w:val="none" w:sz="0" w:space="0" w:color="auto"/>
        <w:bottom w:val="none" w:sz="0" w:space="0" w:color="auto"/>
        <w:right w:val="none" w:sz="0" w:space="0" w:color="auto"/>
      </w:divBdr>
    </w:div>
    <w:div w:id="713314400">
      <w:bodyDiv w:val="1"/>
      <w:marLeft w:val="0"/>
      <w:marRight w:val="0"/>
      <w:marTop w:val="0"/>
      <w:marBottom w:val="0"/>
      <w:divBdr>
        <w:top w:val="none" w:sz="0" w:space="0" w:color="auto"/>
        <w:left w:val="none" w:sz="0" w:space="0" w:color="auto"/>
        <w:bottom w:val="none" w:sz="0" w:space="0" w:color="auto"/>
        <w:right w:val="none" w:sz="0" w:space="0" w:color="auto"/>
      </w:divBdr>
    </w:div>
    <w:div w:id="752432315">
      <w:bodyDiv w:val="1"/>
      <w:marLeft w:val="0"/>
      <w:marRight w:val="0"/>
      <w:marTop w:val="0"/>
      <w:marBottom w:val="0"/>
      <w:divBdr>
        <w:top w:val="none" w:sz="0" w:space="0" w:color="auto"/>
        <w:left w:val="none" w:sz="0" w:space="0" w:color="auto"/>
        <w:bottom w:val="none" w:sz="0" w:space="0" w:color="auto"/>
        <w:right w:val="none" w:sz="0" w:space="0" w:color="auto"/>
      </w:divBdr>
    </w:div>
    <w:div w:id="828713535">
      <w:bodyDiv w:val="1"/>
      <w:marLeft w:val="0"/>
      <w:marRight w:val="0"/>
      <w:marTop w:val="0"/>
      <w:marBottom w:val="0"/>
      <w:divBdr>
        <w:top w:val="none" w:sz="0" w:space="0" w:color="auto"/>
        <w:left w:val="none" w:sz="0" w:space="0" w:color="auto"/>
        <w:bottom w:val="none" w:sz="0" w:space="0" w:color="auto"/>
        <w:right w:val="none" w:sz="0" w:space="0" w:color="auto"/>
      </w:divBdr>
    </w:div>
    <w:div w:id="851068312">
      <w:bodyDiv w:val="1"/>
      <w:marLeft w:val="0"/>
      <w:marRight w:val="0"/>
      <w:marTop w:val="0"/>
      <w:marBottom w:val="0"/>
      <w:divBdr>
        <w:top w:val="none" w:sz="0" w:space="0" w:color="auto"/>
        <w:left w:val="none" w:sz="0" w:space="0" w:color="auto"/>
        <w:bottom w:val="none" w:sz="0" w:space="0" w:color="auto"/>
        <w:right w:val="none" w:sz="0" w:space="0" w:color="auto"/>
      </w:divBdr>
    </w:div>
    <w:div w:id="878395158">
      <w:bodyDiv w:val="1"/>
      <w:marLeft w:val="0"/>
      <w:marRight w:val="0"/>
      <w:marTop w:val="0"/>
      <w:marBottom w:val="0"/>
      <w:divBdr>
        <w:top w:val="none" w:sz="0" w:space="0" w:color="auto"/>
        <w:left w:val="none" w:sz="0" w:space="0" w:color="auto"/>
        <w:bottom w:val="none" w:sz="0" w:space="0" w:color="auto"/>
        <w:right w:val="none" w:sz="0" w:space="0" w:color="auto"/>
      </w:divBdr>
    </w:div>
    <w:div w:id="895820071">
      <w:bodyDiv w:val="1"/>
      <w:marLeft w:val="0"/>
      <w:marRight w:val="0"/>
      <w:marTop w:val="0"/>
      <w:marBottom w:val="0"/>
      <w:divBdr>
        <w:top w:val="none" w:sz="0" w:space="0" w:color="auto"/>
        <w:left w:val="none" w:sz="0" w:space="0" w:color="auto"/>
        <w:bottom w:val="none" w:sz="0" w:space="0" w:color="auto"/>
        <w:right w:val="none" w:sz="0" w:space="0" w:color="auto"/>
      </w:divBdr>
    </w:div>
    <w:div w:id="900942911">
      <w:bodyDiv w:val="1"/>
      <w:marLeft w:val="0"/>
      <w:marRight w:val="0"/>
      <w:marTop w:val="0"/>
      <w:marBottom w:val="0"/>
      <w:divBdr>
        <w:top w:val="none" w:sz="0" w:space="0" w:color="auto"/>
        <w:left w:val="none" w:sz="0" w:space="0" w:color="auto"/>
        <w:bottom w:val="none" w:sz="0" w:space="0" w:color="auto"/>
        <w:right w:val="none" w:sz="0" w:space="0" w:color="auto"/>
      </w:divBdr>
      <w:divsChild>
        <w:div w:id="472140239">
          <w:marLeft w:val="0"/>
          <w:marRight w:val="0"/>
          <w:marTop w:val="0"/>
          <w:marBottom w:val="0"/>
          <w:divBdr>
            <w:top w:val="none" w:sz="0" w:space="0" w:color="auto"/>
            <w:left w:val="none" w:sz="0" w:space="0" w:color="auto"/>
            <w:bottom w:val="none" w:sz="0" w:space="0" w:color="auto"/>
            <w:right w:val="none" w:sz="0" w:space="0" w:color="auto"/>
          </w:divBdr>
          <w:divsChild>
            <w:div w:id="548034820">
              <w:marLeft w:val="0"/>
              <w:marRight w:val="0"/>
              <w:marTop w:val="0"/>
              <w:marBottom w:val="0"/>
              <w:divBdr>
                <w:top w:val="none" w:sz="0" w:space="0" w:color="auto"/>
                <w:left w:val="none" w:sz="0" w:space="0" w:color="auto"/>
                <w:bottom w:val="none" w:sz="0" w:space="0" w:color="auto"/>
                <w:right w:val="none" w:sz="0" w:space="0" w:color="auto"/>
              </w:divBdr>
              <w:divsChild>
                <w:div w:id="575745104">
                  <w:marLeft w:val="0"/>
                  <w:marRight w:val="0"/>
                  <w:marTop w:val="0"/>
                  <w:marBottom w:val="0"/>
                  <w:divBdr>
                    <w:top w:val="none" w:sz="0" w:space="0" w:color="auto"/>
                    <w:left w:val="none" w:sz="0" w:space="0" w:color="auto"/>
                    <w:bottom w:val="none" w:sz="0" w:space="0" w:color="auto"/>
                    <w:right w:val="none" w:sz="0" w:space="0" w:color="auto"/>
                  </w:divBdr>
                  <w:divsChild>
                    <w:div w:id="14847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32770">
      <w:bodyDiv w:val="1"/>
      <w:marLeft w:val="0"/>
      <w:marRight w:val="0"/>
      <w:marTop w:val="0"/>
      <w:marBottom w:val="0"/>
      <w:divBdr>
        <w:top w:val="none" w:sz="0" w:space="0" w:color="auto"/>
        <w:left w:val="none" w:sz="0" w:space="0" w:color="auto"/>
        <w:bottom w:val="none" w:sz="0" w:space="0" w:color="auto"/>
        <w:right w:val="none" w:sz="0" w:space="0" w:color="auto"/>
      </w:divBdr>
    </w:div>
    <w:div w:id="1023479518">
      <w:bodyDiv w:val="1"/>
      <w:marLeft w:val="0"/>
      <w:marRight w:val="0"/>
      <w:marTop w:val="0"/>
      <w:marBottom w:val="0"/>
      <w:divBdr>
        <w:top w:val="none" w:sz="0" w:space="0" w:color="auto"/>
        <w:left w:val="none" w:sz="0" w:space="0" w:color="auto"/>
        <w:bottom w:val="none" w:sz="0" w:space="0" w:color="auto"/>
        <w:right w:val="none" w:sz="0" w:space="0" w:color="auto"/>
      </w:divBdr>
    </w:div>
    <w:div w:id="1026254808">
      <w:bodyDiv w:val="1"/>
      <w:marLeft w:val="0"/>
      <w:marRight w:val="0"/>
      <w:marTop w:val="0"/>
      <w:marBottom w:val="0"/>
      <w:divBdr>
        <w:top w:val="none" w:sz="0" w:space="0" w:color="auto"/>
        <w:left w:val="none" w:sz="0" w:space="0" w:color="auto"/>
        <w:bottom w:val="none" w:sz="0" w:space="0" w:color="auto"/>
        <w:right w:val="none" w:sz="0" w:space="0" w:color="auto"/>
      </w:divBdr>
    </w:div>
    <w:div w:id="1058474660">
      <w:bodyDiv w:val="1"/>
      <w:marLeft w:val="0"/>
      <w:marRight w:val="0"/>
      <w:marTop w:val="0"/>
      <w:marBottom w:val="0"/>
      <w:divBdr>
        <w:top w:val="none" w:sz="0" w:space="0" w:color="auto"/>
        <w:left w:val="none" w:sz="0" w:space="0" w:color="auto"/>
        <w:bottom w:val="none" w:sz="0" w:space="0" w:color="auto"/>
        <w:right w:val="none" w:sz="0" w:space="0" w:color="auto"/>
      </w:divBdr>
    </w:div>
    <w:div w:id="1089043195">
      <w:bodyDiv w:val="1"/>
      <w:marLeft w:val="0"/>
      <w:marRight w:val="0"/>
      <w:marTop w:val="0"/>
      <w:marBottom w:val="0"/>
      <w:divBdr>
        <w:top w:val="none" w:sz="0" w:space="0" w:color="auto"/>
        <w:left w:val="none" w:sz="0" w:space="0" w:color="auto"/>
        <w:bottom w:val="none" w:sz="0" w:space="0" w:color="auto"/>
        <w:right w:val="none" w:sz="0" w:space="0" w:color="auto"/>
      </w:divBdr>
    </w:div>
    <w:div w:id="1183082098">
      <w:bodyDiv w:val="1"/>
      <w:marLeft w:val="0"/>
      <w:marRight w:val="0"/>
      <w:marTop w:val="0"/>
      <w:marBottom w:val="0"/>
      <w:divBdr>
        <w:top w:val="none" w:sz="0" w:space="0" w:color="auto"/>
        <w:left w:val="none" w:sz="0" w:space="0" w:color="auto"/>
        <w:bottom w:val="none" w:sz="0" w:space="0" w:color="auto"/>
        <w:right w:val="none" w:sz="0" w:space="0" w:color="auto"/>
      </w:divBdr>
    </w:div>
    <w:div w:id="1336302810">
      <w:bodyDiv w:val="1"/>
      <w:marLeft w:val="0"/>
      <w:marRight w:val="0"/>
      <w:marTop w:val="0"/>
      <w:marBottom w:val="0"/>
      <w:divBdr>
        <w:top w:val="none" w:sz="0" w:space="0" w:color="auto"/>
        <w:left w:val="none" w:sz="0" w:space="0" w:color="auto"/>
        <w:bottom w:val="none" w:sz="0" w:space="0" w:color="auto"/>
        <w:right w:val="none" w:sz="0" w:space="0" w:color="auto"/>
      </w:divBdr>
    </w:div>
    <w:div w:id="1338966681">
      <w:bodyDiv w:val="1"/>
      <w:marLeft w:val="0"/>
      <w:marRight w:val="0"/>
      <w:marTop w:val="0"/>
      <w:marBottom w:val="0"/>
      <w:divBdr>
        <w:top w:val="none" w:sz="0" w:space="0" w:color="auto"/>
        <w:left w:val="none" w:sz="0" w:space="0" w:color="auto"/>
        <w:bottom w:val="none" w:sz="0" w:space="0" w:color="auto"/>
        <w:right w:val="none" w:sz="0" w:space="0" w:color="auto"/>
      </w:divBdr>
    </w:div>
    <w:div w:id="1380203367">
      <w:bodyDiv w:val="1"/>
      <w:marLeft w:val="0"/>
      <w:marRight w:val="0"/>
      <w:marTop w:val="0"/>
      <w:marBottom w:val="0"/>
      <w:divBdr>
        <w:top w:val="none" w:sz="0" w:space="0" w:color="auto"/>
        <w:left w:val="none" w:sz="0" w:space="0" w:color="auto"/>
        <w:bottom w:val="none" w:sz="0" w:space="0" w:color="auto"/>
        <w:right w:val="none" w:sz="0" w:space="0" w:color="auto"/>
      </w:divBdr>
    </w:div>
    <w:div w:id="1397971687">
      <w:bodyDiv w:val="1"/>
      <w:marLeft w:val="0"/>
      <w:marRight w:val="0"/>
      <w:marTop w:val="0"/>
      <w:marBottom w:val="0"/>
      <w:divBdr>
        <w:top w:val="none" w:sz="0" w:space="0" w:color="auto"/>
        <w:left w:val="none" w:sz="0" w:space="0" w:color="auto"/>
        <w:bottom w:val="none" w:sz="0" w:space="0" w:color="auto"/>
        <w:right w:val="none" w:sz="0" w:space="0" w:color="auto"/>
      </w:divBdr>
    </w:div>
    <w:div w:id="1430472050">
      <w:bodyDiv w:val="1"/>
      <w:marLeft w:val="0"/>
      <w:marRight w:val="0"/>
      <w:marTop w:val="0"/>
      <w:marBottom w:val="0"/>
      <w:divBdr>
        <w:top w:val="none" w:sz="0" w:space="0" w:color="auto"/>
        <w:left w:val="none" w:sz="0" w:space="0" w:color="auto"/>
        <w:bottom w:val="none" w:sz="0" w:space="0" w:color="auto"/>
        <w:right w:val="none" w:sz="0" w:space="0" w:color="auto"/>
      </w:divBdr>
    </w:div>
    <w:div w:id="1496073177">
      <w:bodyDiv w:val="1"/>
      <w:marLeft w:val="0"/>
      <w:marRight w:val="0"/>
      <w:marTop w:val="0"/>
      <w:marBottom w:val="0"/>
      <w:divBdr>
        <w:top w:val="none" w:sz="0" w:space="0" w:color="auto"/>
        <w:left w:val="none" w:sz="0" w:space="0" w:color="auto"/>
        <w:bottom w:val="none" w:sz="0" w:space="0" w:color="auto"/>
        <w:right w:val="none" w:sz="0" w:space="0" w:color="auto"/>
      </w:divBdr>
      <w:divsChild>
        <w:div w:id="103814037">
          <w:marLeft w:val="0"/>
          <w:marRight w:val="0"/>
          <w:marTop w:val="0"/>
          <w:marBottom w:val="0"/>
          <w:divBdr>
            <w:top w:val="none" w:sz="0" w:space="0" w:color="auto"/>
            <w:left w:val="none" w:sz="0" w:space="0" w:color="auto"/>
            <w:bottom w:val="none" w:sz="0" w:space="0" w:color="auto"/>
            <w:right w:val="none" w:sz="0" w:space="0" w:color="auto"/>
          </w:divBdr>
          <w:divsChild>
            <w:div w:id="151918100">
              <w:marLeft w:val="0"/>
              <w:marRight w:val="0"/>
              <w:marTop w:val="0"/>
              <w:marBottom w:val="0"/>
              <w:divBdr>
                <w:top w:val="none" w:sz="0" w:space="0" w:color="auto"/>
                <w:left w:val="none" w:sz="0" w:space="0" w:color="auto"/>
                <w:bottom w:val="none" w:sz="0" w:space="0" w:color="auto"/>
                <w:right w:val="none" w:sz="0" w:space="0" w:color="auto"/>
              </w:divBdr>
              <w:divsChild>
                <w:div w:id="621963925">
                  <w:marLeft w:val="0"/>
                  <w:marRight w:val="0"/>
                  <w:marTop w:val="0"/>
                  <w:marBottom w:val="0"/>
                  <w:divBdr>
                    <w:top w:val="none" w:sz="0" w:space="0" w:color="auto"/>
                    <w:left w:val="none" w:sz="0" w:space="0" w:color="auto"/>
                    <w:bottom w:val="none" w:sz="0" w:space="0" w:color="auto"/>
                    <w:right w:val="none" w:sz="0" w:space="0" w:color="auto"/>
                  </w:divBdr>
                  <w:divsChild>
                    <w:div w:id="1906990101">
                      <w:marLeft w:val="0"/>
                      <w:marRight w:val="0"/>
                      <w:marTop w:val="0"/>
                      <w:marBottom w:val="450"/>
                      <w:divBdr>
                        <w:top w:val="none" w:sz="0" w:space="0" w:color="auto"/>
                        <w:left w:val="none" w:sz="0" w:space="0" w:color="auto"/>
                        <w:bottom w:val="none" w:sz="0" w:space="0" w:color="auto"/>
                        <w:right w:val="none" w:sz="0" w:space="0" w:color="auto"/>
                      </w:divBdr>
                      <w:divsChild>
                        <w:div w:id="8719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971788">
      <w:bodyDiv w:val="1"/>
      <w:marLeft w:val="0"/>
      <w:marRight w:val="0"/>
      <w:marTop w:val="0"/>
      <w:marBottom w:val="0"/>
      <w:divBdr>
        <w:top w:val="none" w:sz="0" w:space="0" w:color="auto"/>
        <w:left w:val="none" w:sz="0" w:space="0" w:color="auto"/>
        <w:bottom w:val="none" w:sz="0" w:space="0" w:color="auto"/>
        <w:right w:val="none" w:sz="0" w:space="0" w:color="auto"/>
      </w:divBdr>
    </w:div>
    <w:div w:id="1527675279">
      <w:bodyDiv w:val="1"/>
      <w:marLeft w:val="0"/>
      <w:marRight w:val="0"/>
      <w:marTop w:val="0"/>
      <w:marBottom w:val="0"/>
      <w:divBdr>
        <w:top w:val="none" w:sz="0" w:space="0" w:color="auto"/>
        <w:left w:val="none" w:sz="0" w:space="0" w:color="auto"/>
        <w:bottom w:val="none" w:sz="0" w:space="0" w:color="auto"/>
        <w:right w:val="none" w:sz="0" w:space="0" w:color="auto"/>
      </w:divBdr>
    </w:div>
    <w:div w:id="1586259979">
      <w:bodyDiv w:val="1"/>
      <w:marLeft w:val="0"/>
      <w:marRight w:val="0"/>
      <w:marTop w:val="0"/>
      <w:marBottom w:val="0"/>
      <w:divBdr>
        <w:top w:val="none" w:sz="0" w:space="0" w:color="auto"/>
        <w:left w:val="none" w:sz="0" w:space="0" w:color="auto"/>
        <w:bottom w:val="none" w:sz="0" w:space="0" w:color="auto"/>
        <w:right w:val="none" w:sz="0" w:space="0" w:color="auto"/>
      </w:divBdr>
    </w:div>
    <w:div w:id="1617640764">
      <w:bodyDiv w:val="1"/>
      <w:marLeft w:val="0"/>
      <w:marRight w:val="0"/>
      <w:marTop w:val="0"/>
      <w:marBottom w:val="0"/>
      <w:divBdr>
        <w:top w:val="none" w:sz="0" w:space="0" w:color="auto"/>
        <w:left w:val="none" w:sz="0" w:space="0" w:color="auto"/>
        <w:bottom w:val="none" w:sz="0" w:space="0" w:color="auto"/>
        <w:right w:val="none" w:sz="0" w:space="0" w:color="auto"/>
      </w:divBdr>
    </w:div>
    <w:div w:id="1655646508">
      <w:bodyDiv w:val="1"/>
      <w:marLeft w:val="0"/>
      <w:marRight w:val="0"/>
      <w:marTop w:val="0"/>
      <w:marBottom w:val="0"/>
      <w:divBdr>
        <w:top w:val="none" w:sz="0" w:space="0" w:color="auto"/>
        <w:left w:val="none" w:sz="0" w:space="0" w:color="auto"/>
        <w:bottom w:val="none" w:sz="0" w:space="0" w:color="auto"/>
        <w:right w:val="none" w:sz="0" w:space="0" w:color="auto"/>
      </w:divBdr>
    </w:div>
    <w:div w:id="1699505931">
      <w:bodyDiv w:val="1"/>
      <w:marLeft w:val="0"/>
      <w:marRight w:val="0"/>
      <w:marTop w:val="0"/>
      <w:marBottom w:val="0"/>
      <w:divBdr>
        <w:top w:val="none" w:sz="0" w:space="0" w:color="auto"/>
        <w:left w:val="none" w:sz="0" w:space="0" w:color="auto"/>
        <w:bottom w:val="none" w:sz="0" w:space="0" w:color="auto"/>
        <w:right w:val="none" w:sz="0" w:space="0" w:color="auto"/>
      </w:divBdr>
    </w:div>
    <w:div w:id="1719475035">
      <w:bodyDiv w:val="1"/>
      <w:marLeft w:val="0"/>
      <w:marRight w:val="0"/>
      <w:marTop w:val="0"/>
      <w:marBottom w:val="0"/>
      <w:divBdr>
        <w:top w:val="none" w:sz="0" w:space="0" w:color="auto"/>
        <w:left w:val="none" w:sz="0" w:space="0" w:color="auto"/>
        <w:bottom w:val="none" w:sz="0" w:space="0" w:color="auto"/>
        <w:right w:val="none" w:sz="0" w:space="0" w:color="auto"/>
      </w:divBdr>
    </w:div>
    <w:div w:id="1720936618">
      <w:bodyDiv w:val="1"/>
      <w:marLeft w:val="0"/>
      <w:marRight w:val="0"/>
      <w:marTop w:val="0"/>
      <w:marBottom w:val="0"/>
      <w:divBdr>
        <w:top w:val="none" w:sz="0" w:space="0" w:color="auto"/>
        <w:left w:val="none" w:sz="0" w:space="0" w:color="auto"/>
        <w:bottom w:val="none" w:sz="0" w:space="0" w:color="auto"/>
        <w:right w:val="none" w:sz="0" w:space="0" w:color="auto"/>
      </w:divBdr>
    </w:div>
    <w:div w:id="1746758180">
      <w:bodyDiv w:val="1"/>
      <w:marLeft w:val="0"/>
      <w:marRight w:val="0"/>
      <w:marTop w:val="0"/>
      <w:marBottom w:val="0"/>
      <w:divBdr>
        <w:top w:val="none" w:sz="0" w:space="0" w:color="auto"/>
        <w:left w:val="none" w:sz="0" w:space="0" w:color="auto"/>
        <w:bottom w:val="none" w:sz="0" w:space="0" w:color="auto"/>
        <w:right w:val="none" w:sz="0" w:space="0" w:color="auto"/>
      </w:divBdr>
    </w:div>
    <w:div w:id="1766920850">
      <w:bodyDiv w:val="1"/>
      <w:marLeft w:val="0"/>
      <w:marRight w:val="0"/>
      <w:marTop w:val="0"/>
      <w:marBottom w:val="0"/>
      <w:divBdr>
        <w:top w:val="none" w:sz="0" w:space="0" w:color="auto"/>
        <w:left w:val="none" w:sz="0" w:space="0" w:color="auto"/>
        <w:bottom w:val="none" w:sz="0" w:space="0" w:color="auto"/>
        <w:right w:val="none" w:sz="0" w:space="0" w:color="auto"/>
      </w:divBdr>
    </w:div>
    <w:div w:id="1812208315">
      <w:bodyDiv w:val="1"/>
      <w:marLeft w:val="0"/>
      <w:marRight w:val="0"/>
      <w:marTop w:val="0"/>
      <w:marBottom w:val="0"/>
      <w:divBdr>
        <w:top w:val="none" w:sz="0" w:space="0" w:color="auto"/>
        <w:left w:val="none" w:sz="0" w:space="0" w:color="auto"/>
        <w:bottom w:val="none" w:sz="0" w:space="0" w:color="auto"/>
        <w:right w:val="none" w:sz="0" w:space="0" w:color="auto"/>
      </w:divBdr>
    </w:div>
    <w:div w:id="1813133871">
      <w:bodyDiv w:val="1"/>
      <w:marLeft w:val="0"/>
      <w:marRight w:val="0"/>
      <w:marTop w:val="0"/>
      <w:marBottom w:val="0"/>
      <w:divBdr>
        <w:top w:val="none" w:sz="0" w:space="0" w:color="auto"/>
        <w:left w:val="none" w:sz="0" w:space="0" w:color="auto"/>
        <w:bottom w:val="none" w:sz="0" w:space="0" w:color="auto"/>
        <w:right w:val="none" w:sz="0" w:space="0" w:color="auto"/>
      </w:divBdr>
    </w:div>
    <w:div w:id="1872494855">
      <w:bodyDiv w:val="1"/>
      <w:marLeft w:val="0"/>
      <w:marRight w:val="0"/>
      <w:marTop w:val="0"/>
      <w:marBottom w:val="0"/>
      <w:divBdr>
        <w:top w:val="none" w:sz="0" w:space="0" w:color="auto"/>
        <w:left w:val="none" w:sz="0" w:space="0" w:color="auto"/>
        <w:bottom w:val="none" w:sz="0" w:space="0" w:color="auto"/>
        <w:right w:val="none" w:sz="0" w:space="0" w:color="auto"/>
      </w:divBdr>
    </w:div>
    <w:div w:id="1940528632">
      <w:bodyDiv w:val="1"/>
      <w:marLeft w:val="0"/>
      <w:marRight w:val="0"/>
      <w:marTop w:val="0"/>
      <w:marBottom w:val="0"/>
      <w:divBdr>
        <w:top w:val="none" w:sz="0" w:space="0" w:color="auto"/>
        <w:left w:val="none" w:sz="0" w:space="0" w:color="auto"/>
        <w:bottom w:val="none" w:sz="0" w:space="0" w:color="auto"/>
        <w:right w:val="none" w:sz="0" w:space="0" w:color="auto"/>
      </w:divBdr>
    </w:div>
    <w:div w:id="2028016694">
      <w:bodyDiv w:val="1"/>
      <w:marLeft w:val="0"/>
      <w:marRight w:val="0"/>
      <w:marTop w:val="0"/>
      <w:marBottom w:val="0"/>
      <w:divBdr>
        <w:top w:val="none" w:sz="0" w:space="0" w:color="auto"/>
        <w:left w:val="none" w:sz="0" w:space="0" w:color="auto"/>
        <w:bottom w:val="none" w:sz="0" w:space="0" w:color="auto"/>
        <w:right w:val="none" w:sz="0" w:space="0" w:color="auto"/>
      </w:divBdr>
    </w:div>
    <w:div w:id="2028098292">
      <w:bodyDiv w:val="1"/>
      <w:marLeft w:val="0"/>
      <w:marRight w:val="0"/>
      <w:marTop w:val="0"/>
      <w:marBottom w:val="0"/>
      <w:divBdr>
        <w:top w:val="none" w:sz="0" w:space="0" w:color="auto"/>
        <w:left w:val="none" w:sz="0" w:space="0" w:color="auto"/>
        <w:bottom w:val="none" w:sz="0" w:space="0" w:color="auto"/>
        <w:right w:val="none" w:sz="0" w:space="0" w:color="auto"/>
      </w:divBdr>
    </w:div>
    <w:div w:id="2032098509">
      <w:bodyDiv w:val="1"/>
      <w:marLeft w:val="0"/>
      <w:marRight w:val="0"/>
      <w:marTop w:val="0"/>
      <w:marBottom w:val="0"/>
      <w:divBdr>
        <w:top w:val="none" w:sz="0" w:space="0" w:color="auto"/>
        <w:left w:val="none" w:sz="0" w:space="0" w:color="auto"/>
        <w:bottom w:val="none" w:sz="0" w:space="0" w:color="auto"/>
        <w:right w:val="none" w:sz="0" w:space="0" w:color="auto"/>
      </w:divBdr>
    </w:div>
    <w:div w:id="2086339863">
      <w:bodyDiv w:val="1"/>
      <w:marLeft w:val="0"/>
      <w:marRight w:val="0"/>
      <w:marTop w:val="0"/>
      <w:marBottom w:val="0"/>
      <w:divBdr>
        <w:top w:val="none" w:sz="0" w:space="0" w:color="auto"/>
        <w:left w:val="none" w:sz="0" w:space="0" w:color="auto"/>
        <w:bottom w:val="none" w:sz="0" w:space="0" w:color="auto"/>
        <w:right w:val="none" w:sz="0" w:space="0" w:color="auto"/>
      </w:divBdr>
    </w:div>
    <w:div w:id="2128621479">
      <w:bodyDiv w:val="1"/>
      <w:marLeft w:val="0"/>
      <w:marRight w:val="0"/>
      <w:marTop w:val="0"/>
      <w:marBottom w:val="0"/>
      <w:divBdr>
        <w:top w:val="none" w:sz="0" w:space="0" w:color="auto"/>
        <w:left w:val="none" w:sz="0" w:space="0" w:color="auto"/>
        <w:bottom w:val="none" w:sz="0" w:space="0" w:color="auto"/>
        <w:right w:val="none" w:sz="0" w:space="0" w:color="auto"/>
      </w:divBdr>
    </w:div>
    <w:div w:id="2131630845">
      <w:bodyDiv w:val="1"/>
      <w:marLeft w:val="0"/>
      <w:marRight w:val="0"/>
      <w:marTop w:val="0"/>
      <w:marBottom w:val="0"/>
      <w:divBdr>
        <w:top w:val="none" w:sz="0" w:space="0" w:color="auto"/>
        <w:left w:val="none" w:sz="0" w:space="0" w:color="auto"/>
        <w:bottom w:val="none" w:sz="0" w:space="0" w:color="auto"/>
        <w:right w:val="none" w:sz="0" w:space="0" w:color="auto"/>
      </w:divBdr>
    </w:div>
    <w:div w:id="2136832158">
      <w:bodyDiv w:val="1"/>
      <w:marLeft w:val="0"/>
      <w:marRight w:val="0"/>
      <w:marTop w:val="0"/>
      <w:marBottom w:val="0"/>
      <w:divBdr>
        <w:top w:val="none" w:sz="0" w:space="0" w:color="auto"/>
        <w:left w:val="none" w:sz="0" w:space="0" w:color="auto"/>
        <w:bottom w:val="none" w:sz="0" w:space="0" w:color="auto"/>
        <w:right w:val="none" w:sz="0" w:space="0" w:color="auto"/>
      </w:divBdr>
      <w:divsChild>
        <w:div w:id="114065330">
          <w:marLeft w:val="0"/>
          <w:marRight w:val="0"/>
          <w:marTop w:val="0"/>
          <w:marBottom w:val="0"/>
          <w:divBdr>
            <w:top w:val="none" w:sz="0" w:space="0" w:color="auto"/>
            <w:left w:val="none" w:sz="0" w:space="0" w:color="auto"/>
            <w:bottom w:val="none" w:sz="0" w:space="0" w:color="auto"/>
            <w:right w:val="none" w:sz="0" w:space="0" w:color="auto"/>
          </w:divBdr>
          <w:divsChild>
            <w:div w:id="1210416167">
              <w:marLeft w:val="-60"/>
              <w:marRight w:val="-60"/>
              <w:marTop w:val="0"/>
              <w:marBottom w:val="0"/>
              <w:divBdr>
                <w:top w:val="none" w:sz="0" w:space="0" w:color="auto"/>
                <w:left w:val="none" w:sz="0" w:space="0" w:color="auto"/>
                <w:bottom w:val="none" w:sz="0" w:space="0" w:color="auto"/>
                <w:right w:val="none" w:sz="0" w:space="0" w:color="auto"/>
              </w:divBdr>
              <w:divsChild>
                <w:div w:id="1494680311">
                  <w:marLeft w:val="0"/>
                  <w:marRight w:val="0"/>
                  <w:marTop w:val="0"/>
                  <w:marBottom w:val="0"/>
                  <w:divBdr>
                    <w:top w:val="none" w:sz="0" w:space="0" w:color="auto"/>
                    <w:left w:val="none" w:sz="0" w:space="0" w:color="auto"/>
                    <w:bottom w:val="none" w:sz="0" w:space="0" w:color="auto"/>
                    <w:right w:val="none" w:sz="0" w:space="0" w:color="auto"/>
                  </w:divBdr>
                  <w:divsChild>
                    <w:div w:id="1268780005">
                      <w:marLeft w:val="0"/>
                      <w:marRight w:val="0"/>
                      <w:marTop w:val="0"/>
                      <w:marBottom w:val="0"/>
                      <w:divBdr>
                        <w:top w:val="none" w:sz="0" w:space="0" w:color="auto"/>
                        <w:left w:val="none" w:sz="0" w:space="0" w:color="auto"/>
                        <w:bottom w:val="none" w:sz="0" w:space="0" w:color="auto"/>
                        <w:right w:val="none" w:sz="0" w:space="0" w:color="auto"/>
                      </w:divBdr>
                      <w:divsChild>
                        <w:div w:id="1287616532">
                          <w:marLeft w:val="0"/>
                          <w:marRight w:val="0"/>
                          <w:marTop w:val="0"/>
                          <w:marBottom w:val="0"/>
                          <w:divBdr>
                            <w:top w:val="none" w:sz="0" w:space="0" w:color="auto"/>
                            <w:left w:val="none" w:sz="0" w:space="0" w:color="auto"/>
                            <w:bottom w:val="none" w:sz="0" w:space="0" w:color="auto"/>
                            <w:right w:val="none" w:sz="0" w:space="0" w:color="auto"/>
                          </w:divBdr>
                        </w:div>
                      </w:divsChild>
                    </w:div>
                    <w:div w:id="1331131306">
                      <w:marLeft w:val="0"/>
                      <w:marRight w:val="0"/>
                      <w:marTop w:val="0"/>
                      <w:marBottom w:val="0"/>
                      <w:divBdr>
                        <w:top w:val="none" w:sz="0" w:space="0" w:color="auto"/>
                        <w:left w:val="none" w:sz="0" w:space="0" w:color="auto"/>
                        <w:bottom w:val="none" w:sz="0" w:space="0" w:color="auto"/>
                        <w:right w:val="none" w:sz="0" w:space="0" w:color="auto"/>
                      </w:divBdr>
                      <w:divsChild>
                        <w:div w:id="13212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275194">
      <w:bodyDiv w:val="1"/>
      <w:marLeft w:val="0"/>
      <w:marRight w:val="0"/>
      <w:marTop w:val="0"/>
      <w:marBottom w:val="0"/>
      <w:divBdr>
        <w:top w:val="none" w:sz="0" w:space="0" w:color="auto"/>
        <w:left w:val="none" w:sz="0" w:space="0" w:color="auto"/>
        <w:bottom w:val="none" w:sz="0" w:space="0" w:color="auto"/>
        <w:right w:val="none" w:sz="0" w:space="0" w:color="auto"/>
      </w:divBdr>
    </w:div>
    <w:div w:id="214716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burroughs@optusnet.com.au" TargetMode="External"/><Relationship Id="rId13" Type="http://schemas.openxmlformats.org/officeDocument/2006/relationships/hyperlink" Target="https://www.bing.com/images/search?view=detailV2&amp;ccid=3kobxMqL&amp;id=3C3ABA6A0CE22D8ACE4E8287F0886AB3390A9770&amp;thid=OIP.3kobxMqLK5O5UwQRds9SJgHaDF&amp;q=bears+at+tofino&amp;simid=607993837251462070&amp;selectedIndex=0&amp;qpvt=bears+at+tofino" TargetMode="External"/><Relationship Id="rId18" Type="http://schemas.openxmlformats.org/officeDocument/2006/relationships/hyperlink" Target="mailto:John.gately@qantas.com.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ec.tynt.com/b/rf?id=dRHFhuE2ur5AZ4rkHcnlKl&amp;u=TravellerAU" TargetMode="External"/><Relationship Id="rId17" Type="http://schemas.openxmlformats.org/officeDocument/2006/relationships/hyperlink" Target="mailto:Nortona@outlook.com" TargetMode="External"/><Relationship Id="rId2" Type="http://schemas.openxmlformats.org/officeDocument/2006/relationships/customXml" Target="../customXml/item2.xml"/><Relationship Id="rId16" Type="http://schemas.openxmlformats.org/officeDocument/2006/relationships/hyperlink" Target="mailto:John.gately@qantas.com.au"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tynt.com/b/rw?id=dRHFhuE2ur5AZ4rkHcnlKl&amp;u=TravellerAU" TargetMode="External"/><Relationship Id="rId5" Type="http://schemas.openxmlformats.org/officeDocument/2006/relationships/settings" Target="settings.xml"/><Relationship Id="rId15" Type="http://schemas.openxmlformats.org/officeDocument/2006/relationships/hyperlink" Target="https://www.oatleyparkfunrun.com/" TargetMode="External"/><Relationship Id="rId10" Type="http://schemas.openxmlformats.org/officeDocument/2006/relationships/hyperlink" Target="http://www.traveller.com.au/united-airlines-direct-flights-from-sydney-to-houston-take-off-h0jlui?promote_channel=edmail&amp;mbnr=MTk2NzE3OA&amp;eid=email:nnn-13omn645-ret_newsl-membereng:nnn-04%2F11%2F2013-smh_travel-dom-travel-nnn-smh-u&amp;campaign_code=13ITR004&amp;list_name=10078_traveller_news&amp;instance=2018-01-19--01-09--UTC" TargetMode="External"/><Relationship Id="rId19" Type="http://schemas.openxmlformats.org/officeDocument/2006/relationships/hyperlink" Target="mailto:Nortona@outlook.com"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AppData\Roaming\Microsoft\Templates\Newsletter.dotx"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50C91B9F-5A23-4D80-A4C8-FAA4990F4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TotalTime>
  <Pages>8</Pages>
  <Words>2387</Words>
  <Characters>13608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Qantas Running Club</Company>
  <LinksUpToDate>false</LinksUpToDate>
  <CharactersWithSpaces>15964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dc:creator>
  <cp:keywords/>
  <dc:description/>
  <cp:lastModifiedBy>David Taylor</cp:lastModifiedBy>
  <cp:revision>3</cp:revision>
  <cp:lastPrinted>2017-09-10T06:03:00Z</cp:lastPrinted>
  <dcterms:created xsi:type="dcterms:W3CDTF">2018-03-16T04:45:00Z</dcterms:created>
  <dcterms:modified xsi:type="dcterms:W3CDTF">2018-03-16T04:46:00Z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_NewReviewCycle">
    <vt:lpwstr/>
  </property>
</Properties>
</file>